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D3EDA" w:rsidRPr="006D3EDA" w:rsidRDefault="006D3EDA" w:rsidP="006D3EDA">
      <w:pPr>
        <w:shd w:val="clear" w:color="auto" w:fill="FFFFFF"/>
        <w:tabs>
          <w:tab w:val="num" w:pos="720"/>
        </w:tabs>
        <w:ind w:left="720" w:hanging="360"/>
        <w:rPr>
          <w:b/>
          <w:sz w:val="40"/>
          <w:szCs w:val="40"/>
          <w:u w:val="single"/>
        </w:rPr>
      </w:pPr>
      <w:proofErr w:type="spellStart"/>
      <w:r w:rsidRPr="006D3EDA">
        <w:rPr>
          <w:b/>
          <w:sz w:val="40"/>
          <w:szCs w:val="40"/>
          <w:u w:val="single"/>
        </w:rPr>
        <w:t>CDFOn</w:t>
      </w:r>
      <w:r w:rsidR="00973C3B">
        <w:rPr>
          <w:b/>
          <w:sz w:val="40"/>
          <w:szCs w:val="40"/>
          <w:u w:val="single"/>
        </w:rPr>
        <w:t>l</w:t>
      </w:r>
      <w:r w:rsidRPr="006D3EDA">
        <w:rPr>
          <w:b/>
          <w:sz w:val="40"/>
          <w:szCs w:val="40"/>
          <w:u w:val="single"/>
        </w:rPr>
        <w:t>ine</w:t>
      </w:r>
      <w:proofErr w:type="spellEnd"/>
      <w:r w:rsidRPr="006D3EDA">
        <w:rPr>
          <w:b/>
          <w:sz w:val="40"/>
          <w:szCs w:val="40"/>
          <w:u w:val="single"/>
        </w:rPr>
        <w:t xml:space="preserve"> Trouble Shooting</w:t>
      </w:r>
    </w:p>
    <w:p w:rsidR="006D3EDA" w:rsidRPr="006D3EDA" w:rsidRDefault="006D3EDA" w:rsidP="006D3EDA">
      <w:pPr>
        <w:pStyle w:val="NormalWeb"/>
        <w:shd w:val="clear" w:color="auto" w:fill="FFFFFF"/>
        <w:ind w:left="720"/>
        <w:rPr>
          <w:rFonts w:cs="Helvetica"/>
          <w:b/>
          <w:color w:val="333F48"/>
          <w:u w:val="single"/>
          <w:lang w:val="en"/>
        </w:rPr>
      </w:pPr>
      <w:hyperlink r:id="rId5" w:history="1">
        <w:r>
          <w:rPr>
            <w:rStyle w:val="Hyperlink"/>
            <w:rFonts w:ascii="Helvetica" w:hAnsi="Helvetica" w:cs="Helvetica"/>
            <w:lang w:val="en"/>
          </w:rPr>
          <w:t>Internet Explorer</w:t>
        </w:r>
      </w:hyperlink>
    </w:p>
    <w:p w:rsidR="006D3EDA" w:rsidRDefault="006D3EDA" w:rsidP="006D3EDA">
      <w:pPr>
        <w:pStyle w:val="NormalWeb"/>
        <w:numPr>
          <w:ilvl w:val="0"/>
          <w:numId w:val="1"/>
        </w:numPr>
        <w:shd w:val="clear" w:color="auto" w:fill="FFFFFF"/>
        <w:rPr>
          <w:rFonts w:cs="Helvetica"/>
          <w:color w:val="333F48"/>
          <w:lang w:val="en"/>
        </w:rPr>
      </w:pPr>
      <w:r>
        <w:rPr>
          <w:rFonts w:cs="Helvetica"/>
          <w:color w:val="333F48"/>
          <w:lang w:val="en"/>
        </w:rPr>
        <w:t>Step 1: Open the Internet Options window</w:t>
      </w:r>
    </w:p>
    <w:p w:rsidR="006D3EDA" w:rsidRDefault="006D3EDA" w:rsidP="006D3EDA">
      <w:pPr>
        <w:pStyle w:val="item"/>
        <w:numPr>
          <w:ilvl w:val="1"/>
          <w:numId w:val="1"/>
        </w:numPr>
        <w:shd w:val="clear" w:color="auto" w:fill="FFFFFF"/>
        <w:rPr>
          <w:rFonts w:ascii="Helvetica" w:hAnsi="Helvetica" w:cs="Helvetica"/>
          <w:color w:val="333F48"/>
          <w:lang w:val="en"/>
        </w:rPr>
      </w:pPr>
      <w:r>
        <w:rPr>
          <w:rFonts w:ascii="Helvetica" w:hAnsi="Helvetica" w:cs="Helvetica"/>
          <w:color w:val="333F48"/>
          <w:lang w:val="en"/>
        </w:rPr>
        <w:t>Select "Tools" from the browser menu bar (or click ALT + T) and choose "Internet Options" from the drop down menu.</w:t>
      </w:r>
    </w:p>
    <w:p w:rsidR="006D3EDA" w:rsidRPr="00F415E3" w:rsidRDefault="006D3EDA" w:rsidP="006D3EDA">
      <w:pPr>
        <w:pStyle w:val="NormalWeb"/>
        <w:shd w:val="clear" w:color="auto" w:fill="FFFFFF"/>
        <w:ind w:left="720"/>
        <w:rPr>
          <w:rFonts w:cs="Helvetica"/>
          <w:b/>
          <w:color w:val="333F48"/>
          <w:lang w:val="en"/>
        </w:rPr>
      </w:pPr>
      <w:r w:rsidRPr="00F415E3">
        <w:rPr>
          <w:rStyle w:val="Strong"/>
          <w:rFonts w:cs="Helvetica"/>
          <w:b w:val="0"/>
          <w:color w:val="333F48"/>
          <w:lang w:val="en"/>
        </w:rPr>
        <w:t>Step 2: Check your "Advanced" settings</w:t>
      </w:r>
    </w:p>
    <w:p w:rsidR="006D3EDA" w:rsidRDefault="006D3EDA" w:rsidP="006D3EDA">
      <w:pPr>
        <w:pStyle w:val="item"/>
        <w:numPr>
          <w:ilvl w:val="1"/>
          <w:numId w:val="1"/>
        </w:numPr>
        <w:shd w:val="clear" w:color="auto" w:fill="FFFFFF"/>
        <w:rPr>
          <w:rFonts w:ascii="Helvetica" w:hAnsi="Helvetica" w:cs="Helvetica"/>
          <w:color w:val="333F48"/>
          <w:lang w:val="en"/>
        </w:rPr>
      </w:pPr>
      <w:r>
        <w:rPr>
          <w:rFonts w:ascii="Helvetica" w:hAnsi="Helvetica" w:cs="Helvetica"/>
          <w:color w:val="333F48"/>
          <w:lang w:val="en"/>
        </w:rPr>
        <w:t>Select the "Advanced" tab from the "Internet options" window.</w:t>
      </w:r>
    </w:p>
    <w:p w:rsidR="006D3EDA" w:rsidRDefault="006D3EDA" w:rsidP="006D3EDA">
      <w:pPr>
        <w:pStyle w:val="item"/>
        <w:numPr>
          <w:ilvl w:val="1"/>
          <w:numId w:val="1"/>
        </w:numPr>
        <w:shd w:val="clear" w:color="auto" w:fill="FFFFFF"/>
        <w:rPr>
          <w:rFonts w:ascii="Helvetica" w:hAnsi="Helvetica" w:cs="Helvetica"/>
          <w:color w:val="333F48"/>
          <w:lang w:val="en"/>
        </w:rPr>
      </w:pPr>
      <w:r>
        <w:rPr>
          <w:rFonts w:ascii="Helvetica" w:hAnsi="Helvetica" w:cs="Helvetica"/>
          <w:color w:val="333F48"/>
          <w:lang w:val="en"/>
        </w:rPr>
        <w:t>Scroll to "Security" area and check that the following are ticked:</w:t>
      </w:r>
      <w:r>
        <w:rPr>
          <w:rFonts w:ascii="Helvetica" w:hAnsi="Helvetica" w:cs="Helvetica"/>
          <w:color w:val="333F48"/>
          <w:lang w:val="en"/>
        </w:rPr>
        <w:br/>
        <w:t>(</w:t>
      </w:r>
      <w:proofErr w:type="spellStart"/>
      <w:r>
        <w:rPr>
          <w:rFonts w:ascii="Helvetica" w:hAnsi="Helvetica" w:cs="Helvetica"/>
          <w:color w:val="333F48"/>
          <w:lang w:val="en"/>
        </w:rPr>
        <w:t>i</w:t>
      </w:r>
      <w:proofErr w:type="spellEnd"/>
      <w:r>
        <w:rPr>
          <w:rFonts w:ascii="Helvetica" w:hAnsi="Helvetica" w:cs="Helvetica"/>
          <w:color w:val="333F48"/>
          <w:lang w:val="en"/>
        </w:rPr>
        <w:t>) Use SSL 3.0</w:t>
      </w:r>
      <w:r>
        <w:rPr>
          <w:rFonts w:ascii="Helvetica" w:hAnsi="Helvetica" w:cs="Helvetica"/>
          <w:color w:val="333F48"/>
          <w:lang w:val="en"/>
        </w:rPr>
        <w:br/>
        <w:t>(ii) Use TLS 1.0</w:t>
      </w:r>
    </w:p>
    <w:p w:rsidR="006D3EDA" w:rsidRDefault="006D3EDA" w:rsidP="006D3EDA">
      <w:pPr>
        <w:pStyle w:val="item"/>
        <w:numPr>
          <w:ilvl w:val="1"/>
          <w:numId w:val="1"/>
        </w:numPr>
        <w:shd w:val="clear" w:color="auto" w:fill="FFFFFF"/>
        <w:rPr>
          <w:rFonts w:ascii="Helvetica" w:hAnsi="Helvetica" w:cs="Helvetica"/>
          <w:color w:val="333F48"/>
          <w:lang w:val="en"/>
        </w:rPr>
      </w:pPr>
      <w:r>
        <w:rPr>
          <w:rFonts w:ascii="Helvetica" w:hAnsi="Helvetica" w:cs="Helvetica"/>
          <w:color w:val="333F48"/>
          <w:lang w:val="en"/>
        </w:rPr>
        <w:t>Click "Apply" and then "OK".</w:t>
      </w:r>
    </w:p>
    <w:p w:rsidR="006D3EDA" w:rsidRDefault="006D3EDA" w:rsidP="006D3EDA">
      <w:pPr>
        <w:pStyle w:val="NormalWeb"/>
        <w:shd w:val="clear" w:color="auto" w:fill="FFFFFF"/>
        <w:ind w:left="720"/>
        <w:rPr>
          <w:rFonts w:cs="Helvetica"/>
          <w:color w:val="333F48"/>
          <w:lang w:val="en"/>
        </w:rPr>
      </w:pPr>
      <w:r>
        <w:rPr>
          <w:rFonts w:cs="Helvetica"/>
          <w:color w:val="333F48"/>
          <w:lang w:val="en"/>
        </w:rPr>
        <w:t>Step 3: Clear temporary Internet files</w:t>
      </w:r>
    </w:p>
    <w:p w:rsidR="006D3EDA" w:rsidRDefault="006D3EDA" w:rsidP="006D3EDA">
      <w:pPr>
        <w:pStyle w:val="item"/>
        <w:numPr>
          <w:ilvl w:val="1"/>
          <w:numId w:val="1"/>
        </w:numPr>
        <w:shd w:val="clear" w:color="auto" w:fill="FFFFFF"/>
        <w:rPr>
          <w:rFonts w:ascii="Helvetica" w:hAnsi="Helvetica" w:cs="Helvetica"/>
          <w:color w:val="333F48"/>
          <w:lang w:val="en"/>
        </w:rPr>
      </w:pPr>
      <w:r>
        <w:rPr>
          <w:rFonts w:ascii="Helvetica" w:hAnsi="Helvetica" w:cs="Helvetica"/>
          <w:color w:val="333F48"/>
          <w:lang w:val="en"/>
        </w:rPr>
        <w:t>Depending on the browser version, either select "Delete browsing history" from the "Tools" menu or select the "General" tab from the "Internet options" window.</w:t>
      </w:r>
    </w:p>
    <w:p w:rsidR="006D3EDA" w:rsidRDefault="006D3EDA" w:rsidP="006D3EDA">
      <w:pPr>
        <w:pStyle w:val="item"/>
        <w:numPr>
          <w:ilvl w:val="1"/>
          <w:numId w:val="1"/>
        </w:numPr>
        <w:shd w:val="clear" w:color="auto" w:fill="FFFFFF"/>
        <w:rPr>
          <w:rFonts w:ascii="Helvetica" w:hAnsi="Helvetica" w:cs="Helvetica"/>
          <w:color w:val="333F48"/>
          <w:lang w:val="en"/>
        </w:rPr>
      </w:pPr>
      <w:r>
        <w:rPr>
          <w:rFonts w:ascii="Helvetica" w:hAnsi="Helvetica" w:cs="Helvetica"/>
          <w:color w:val="333F48"/>
          <w:lang w:val="en"/>
        </w:rPr>
        <w:t>Click on "Delete" in the "Browsing history" area.</w:t>
      </w:r>
    </w:p>
    <w:p w:rsidR="006D3EDA" w:rsidRDefault="006D3EDA" w:rsidP="006D3EDA">
      <w:pPr>
        <w:pStyle w:val="item"/>
        <w:numPr>
          <w:ilvl w:val="1"/>
          <w:numId w:val="1"/>
        </w:numPr>
        <w:shd w:val="clear" w:color="auto" w:fill="FFFFFF"/>
        <w:rPr>
          <w:rFonts w:ascii="Helvetica" w:hAnsi="Helvetica" w:cs="Helvetica"/>
          <w:color w:val="333F48"/>
          <w:lang w:val="en"/>
        </w:rPr>
      </w:pPr>
      <w:r>
        <w:rPr>
          <w:rFonts w:ascii="Helvetica" w:hAnsi="Helvetica" w:cs="Helvetica"/>
          <w:color w:val="333F48"/>
          <w:lang w:val="en"/>
        </w:rPr>
        <w:t>Ensure "Temporary Internet files" is ticked and click "Delete".</w:t>
      </w:r>
    </w:p>
    <w:p w:rsidR="006D3EDA" w:rsidRDefault="006D3EDA" w:rsidP="006D3EDA">
      <w:pPr>
        <w:pStyle w:val="item"/>
        <w:numPr>
          <w:ilvl w:val="1"/>
          <w:numId w:val="1"/>
        </w:numPr>
        <w:shd w:val="clear" w:color="auto" w:fill="FFFFFF"/>
        <w:rPr>
          <w:rFonts w:ascii="Helvetica" w:hAnsi="Helvetica" w:cs="Helvetica"/>
          <w:color w:val="333F48"/>
          <w:lang w:val="en"/>
        </w:rPr>
      </w:pPr>
      <w:r>
        <w:rPr>
          <w:rFonts w:ascii="Helvetica" w:hAnsi="Helvetica" w:cs="Helvetica"/>
          <w:color w:val="333F48"/>
          <w:lang w:val="en"/>
        </w:rPr>
        <w:t>When prompted click "OK".</w:t>
      </w:r>
    </w:p>
    <w:p w:rsidR="006D3EDA" w:rsidRPr="00F415E3" w:rsidRDefault="006D3EDA" w:rsidP="006D3EDA">
      <w:pPr>
        <w:pStyle w:val="NormalWeb"/>
        <w:shd w:val="clear" w:color="auto" w:fill="FFFFFF"/>
        <w:ind w:left="720"/>
        <w:rPr>
          <w:rFonts w:cs="Helvetica"/>
          <w:b/>
          <w:color w:val="333F48"/>
          <w:lang w:val="en"/>
        </w:rPr>
      </w:pPr>
      <w:r w:rsidRPr="00F415E3">
        <w:rPr>
          <w:rStyle w:val="Strong"/>
          <w:rFonts w:cs="Helvetica"/>
          <w:b w:val="0"/>
          <w:color w:val="333F48"/>
          <w:lang w:val="en"/>
        </w:rPr>
        <w:t>Step 4: Enable cookies</w:t>
      </w:r>
    </w:p>
    <w:p w:rsidR="006D3EDA" w:rsidRDefault="006D3EDA" w:rsidP="006D3EDA">
      <w:pPr>
        <w:pStyle w:val="item"/>
        <w:numPr>
          <w:ilvl w:val="1"/>
          <w:numId w:val="1"/>
        </w:numPr>
        <w:shd w:val="clear" w:color="auto" w:fill="FFFFFF"/>
        <w:rPr>
          <w:rFonts w:ascii="Helvetica" w:hAnsi="Helvetica" w:cs="Helvetica"/>
          <w:color w:val="333F48"/>
          <w:lang w:val="en"/>
        </w:rPr>
      </w:pPr>
      <w:r>
        <w:rPr>
          <w:rFonts w:ascii="Helvetica" w:hAnsi="Helvetica" w:cs="Helvetica"/>
          <w:color w:val="333F48"/>
          <w:lang w:val="en"/>
        </w:rPr>
        <w:t>Select the "Privacy" tab from the "Internet options" window.</w:t>
      </w:r>
    </w:p>
    <w:p w:rsidR="006D3EDA" w:rsidRDefault="006D3EDA" w:rsidP="006D3EDA">
      <w:pPr>
        <w:pStyle w:val="item"/>
        <w:numPr>
          <w:ilvl w:val="1"/>
          <w:numId w:val="1"/>
        </w:numPr>
        <w:shd w:val="clear" w:color="auto" w:fill="FFFFFF"/>
        <w:rPr>
          <w:rFonts w:ascii="Helvetica" w:hAnsi="Helvetica" w:cs="Helvetica"/>
          <w:color w:val="333F48"/>
          <w:lang w:val="en"/>
        </w:rPr>
      </w:pPr>
      <w:r>
        <w:rPr>
          <w:rFonts w:ascii="Helvetica" w:hAnsi="Helvetica" w:cs="Helvetica"/>
          <w:color w:val="333F48"/>
          <w:lang w:val="en"/>
        </w:rPr>
        <w:t>Click on "Sites".</w:t>
      </w:r>
    </w:p>
    <w:p w:rsidR="006D3EDA" w:rsidRDefault="006D3EDA" w:rsidP="006D3EDA">
      <w:pPr>
        <w:pStyle w:val="item"/>
        <w:numPr>
          <w:ilvl w:val="1"/>
          <w:numId w:val="1"/>
        </w:numPr>
        <w:shd w:val="clear" w:color="auto" w:fill="FFFFFF"/>
        <w:rPr>
          <w:rFonts w:ascii="Helvetica" w:hAnsi="Helvetica" w:cs="Helvetica"/>
          <w:color w:val="333F48"/>
          <w:lang w:val="en"/>
        </w:rPr>
      </w:pPr>
      <w:r>
        <w:rPr>
          <w:rFonts w:ascii="Helvetica" w:hAnsi="Helvetica" w:cs="Helvetica"/>
          <w:color w:val="333F48"/>
          <w:lang w:val="en"/>
        </w:rPr>
        <w:t>Type "www.</w:t>
      </w:r>
      <w:r w:rsidR="00A126CF">
        <w:rPr>
          <w:rFonts w:ascii="Helvetica" w:hAnsi="Helvetica" w:cs="Helvetica"/>
          <w:color w:val="333F48"/>
          <w:lang w:val="en"/>
        </w:rPr>
        <w:t>cdfonline.org.au/</w:t>
      </w:r>
      <w:proofErr w:type="spellStart"/>
      <w:r w:rsidR="00A126CF">
        <w:rPr>
          <w:rFonts w:ascii="Helvetica" w:hAnsi="Helvetica" w:cs="Helvetica"/>
          <w:color w:val="333F48"/>
          <w:lang w:val="en"/>
        </w:rPr>
        <w:t>melbourne</w:t>
      </w:r>
      <w:proofErr w:type="spellEnd"/>
      <w:r w:rsidR="00A126CF">
        <w:rPr>
          <w:rFonts w:ascii="Helvetica" w:hAnsi="Helvetica" w:cs="Helvetica"/>
          <w:color w:val="333F48"/>
          <w:lang w:val="en"/>
        </w:rPr>
        <w:t>/default.aspx</w:t>
      </w:r>
      <w:r>
        <w:rPr>
          <w:rFonts w:ascii="Helvetica" w:hAnsi="Helvetica" w:cs="Helvetica"/>
          <w:color w:val="333F48"/>
          <w:lang w:val="en"/>
        </w:rPr>
        <w:t>" and "www.</w:t>
      </w:r>
      <w:r w:rsidR="00A126CF">
        <w:rPr>
          <w:rFonts w:ascii="Helvetica" w:hAnsi="Helvetica" w:cs="Helvetica"/>
          <w:color w:val="333F48"/>
          <w:lang w:val="en"/>
        </w:rPr>
        <w:t>catholicdevelopmentfund.org</w:t>
      </w:r>
      <w:r>
        <w:rPr>
          <w:rFonts w:ascii="Helvetica" w:hAnsi="Helvetica" w:cs="Helvetica"/>
          <w:color w:val="333F48"/>
          <w:lang w:val="en"/>
        </w:rPr>
        <w:t>.au" into the space provided.</w:t>
      </w:r>
    </w:p>
    <w:p w:rsidR="006D3EDA" w:rsidRDefault="006D3EDA" w:rsidP="006D3EDA">
      <w:pPr>
        <w:pStyle w:val="item"/>
        <w:numPr>
          <w:ilvl w:val="1"/>
          <w:numId w:val="1"/>
        </w:numPr>
        <w:shd w:val="clear" w:color="auto" w:fill="FFFFFF"/>
        <w:rPr>
          <w:rFonts w:ascii="Helvetica" w:hAnsi="Helvetica" w:cs="Helvetica"/>
          <w:color w:val="333F48"/>
          <w:lang w:val="en"/>
        </w:rPr>
      </w:pPr>
      <w:r>
        <w:rPr>
          <w:rFonts w:ascii="Helvetica" w:hAnsi="Helvetica" w:cs="Helvetica"/>
          <w:color w:val="333F48"/>
          <w:lang w:val="en"/>
        </w:rPr>
        <w:t>Click on "Allow", then "OK".</w:t>
      </w:r>
    </w:p>
    <w:p w:rsidR="006D3EDA" w:rsidRDefault="006D3EDA" w:rsidP="006D3EDA">
      <w:pPr>
        <w:pStyle w:val="NormalWeb"/>
        <w:shd w:val="clear" w:color="auto" w:fill="FFFFFF"/>
        <w:ind w:left="720"/>
        <w:rPr>
          <w:rFonts w:cs="Helvetica"/>
          <w:color w:val="333F48"/>
          <w:lang w:val="en"/>
        </w:rPr>
      </w:pPr>
      <w:r>
        <w:rPr>
          <w:rFonts w:cs="Helvetica"/>
          <w:color w:val="333F48"/>
          <w:lang w:val="en"/>
        </w:rPr>
        <w:t>Step 5: Check the pop-up blocker settings</w:t>
      </w:r>
    </w:p>
    <w:p w:rsidR="006D3EDA" w:rsidRDefault="006D3EDA" w:rsidP="006D3EDA">
      <w:pPr>
        <w:pStyle w:val="item"/>
        <w:numPr>
          <w:ilvl w:val="1"/>
          <w:numId w:val="1"/>
        </w:numPr>
        <w:shd w:val="clear" w:color="auto" w:fill="FFFFFF"/>
        <w:rPr>
          <w:rFonts w:ascii="Helvetica" w:hAnsi="Helvetica" w:cs="Helvetica"/>
          <w:color w:val="333F48"/>
          <w:lang w:val="en"/>
        </w:rPr>
      </w:pPr>
      <w:r>
        <w:rPr>
          <w:rFonts w:ascii="Helvetica" w:hAnsi="Helvetica" w:cs="Helvetica"/>
          <w:color w:val="333F48"/>
          <w:lang w:val="en"/>
        </w:rPr>
        <w:t>Select the "Tools" menu and select "Pop-up blocker".</w:t>
      </w:r>
    </w:p>
    <w:p w:rsidR="006D3EDA" w:rsidRDefault="006D3EDA" w:rsidP="006D3EDA">
      <w:pPr>
        <w:pStyle w:val="item"/>
        <w:numPr>
          <w:ilvl w:val="1"/>
          <w:numId w:val="1"/>
        </w:numPr>
        <w:shd w:val="clear" w:color="auto" w:fill="FFFFFF"/>
        <w:rPr>
          <w:rFonts w:ascii="Helvetica" w:hAnsi="Helvetica" w:cs="Helvetica"/>
          <w:color w:val="333F48"/>
          <w:lang w:val="en"/>
        </w:rPr>
      </w:pPr>
      <w:r>
        <w:rPr>
          <w:rFonts w:ascii="Helvetica" w:hAnsi="Helvetica" w:cs="Helvetica"/>
          <w:color w:val="333F48"/>
          <w:lang w:val="en"/>
        </w:rPr>
        <w:t>Select "Pop-up blocker settings" from the sub-menu.</w:t>
      </w:r>
    </w:p>
    <w:p w:rsidR="006D3EDA" w:rsidRDefault="006D3EDA" w:rsidP="006D3EDA">
      <w:pPr>
        <w:pStyle w:val="item"/>
        <w:numPr>
          <w:ilvl w:val="1"/>
          <w:numId w:val="1"/>
        </w:numPr>
        <w:shd w:val="clear" w:color="auto" w:fill="FFFFFF"/>
        <w:rPr>
          <w:rFonts w:ascii="Helvetica" w:hAnsi="Helvetica" w:cs="Helvetica"/>
          <w:color w:val="333F48"/>
          <w:lang w:val="en"/>
        </w:rPr>
      </w:pPr>
      <w:r>
        <w:rPr>
          <w:rFonts w:ascii="Helvetica" w:hAnsi="Helvetica" w:cs="Helvetica"/>
          <w:color w:val="333F48"/>
          <w:lang w:val="en"/>
        </w:rPr>
        <w:t>Type "https://</w:t>
      </w:r>
      <w:r w:rsidR="00A126CF">
        <w:rPr>
          <w:rFonts w:ascii="Helvetica" w:hAnsi="Helvetica" w:cs="Helvetica"/>
          <w:color w:val="333F48"/>
          <w:lang w:val="en"/>
        </w:rPr>
        <w:t>cdfonline.org.au/</w:t>
      </w:r>
      <w:proofErr w:type="spellStart"/>
      <w:r w:rsidR="00A126CF">
        <w:rPr>
          <w:rFonts w:ascii="Helvetica" w:hAnsi="Helvetica" w:cs="Helvetica"/>
          <w:color w:val="333F48"/>
          <w:lang w:val="en"/>
        </w:rPr>
        <w:t>melbourne</w:t>
      </w:r>
      <w:proofErr w:type="spellEnd"/>
      <w:r w:rsidR="00A126CF">
        <w:rPr>
          <w:rFonts w:ascii="Helvetica" w:hAnsi="Helvetica" w:cs="Helvetica"/>
          <w:color w:val="333F48"/>
          <w:lang w:val="en"/>
        </w:rPr>
        <w:t>/default.aspx" and "www.catholicdevelopmentfund.org.au"</w:t>
      </w:r>
      <w:r>
        <w:rPr>
          <w:rFonts w:ascii="Helvetica" w:hAnsi="Helvetica" w:cs="Helvetica"/>
          <w:color w:val="333F48"/>
          <w:lang w:val="en"/>
        </w:rPr>
        <w:t xml:space="preserve"> into the space provided.</w:t>
      </w:r>
    </w:p>
    <w:p w:rsidR="006D3EDA" w:rsidRDefault="006D3EDA" w:rsidP="006D3EDA">
      <w:pPr>
        <w:pStyle w:val="item"/>
        <w:numPr>
          <w:ilvl w:val="1"/>
          <w:numId w:val="1"/>
        </w:numPr>
        <w:shd w:val="clear" w:color="auto" w:fill="FFFFFF"/>
        <w:rPr>
          <w:rFonts w:ascii="Helvetica" w:hAnsi="Helvetica" w:cs="Helvetica"/>
          <w:color w:val="333F48"/>
          <w:lang w:val="en"/>
        </w:rPr>
      </w:pPr>
      <w:r>
        <w:rPr>
          <w:rFonts w:ascii="Helvetica" w:hAnsi="Helvetica" w:cs="Helvetica"/>
          <w:color w:val="333F48"/>
          <w:lang w:val="en"/>
        </w:rPr>
        <w:t>Click "Add", then "Close".</w:t>
      </w:r>
    </w:p>
    <w:p w:rsidR="006D3EDA" w:rsidRDefault="006D3EDA" w:rsidP="006D3EDA">
      <w:pPr>
        <w:pStyle w:val="NormalWeb"/>
        <w:shd w:val="clear" w:color="auto" w:fill="FFFFFF"/>
        <w:ind w:left="720"/>
        <w:rPr>
          <w:rFonts w:cs="Helvetica"/>
          <w:color w:val="333F48"/>
          <w:lang w:val="en"/>
        </w:rPr>
      </w:pPr>
      <w:r>
        <w:rPr>
          <w:rFonts w:cs="Helvetica"/>
          <w:color w:val="333F48"/>
          <w:lang w:val="en"/>
        </w:rPr>
        <w:t>Step 6: Apply all changes</w:t>
      </w:r>
    </w:p>
    <w:p w:rsidR="006D3EDA" w:rsidRDefault="006D3EDA" w:rsidP="006D3EDA">
      <w:pPr>
        <w:pStyle w:val="item"/>
        <w:numPr>
          <w:ilvl w:val="1"/>
          <w:numId w:val="1"/>
        </w:numPr>
        <w:shd w:val="clear" w:color="auto" w:fill="FFFFFF"/>
        <w:rPr>
          <w:rFonts w:ascii="Helvetica" w:hAnsi="Helvetica" w:cs="Helvetica"/>
          <w:color w:val="333F48"/>
          <w:lang w:val="en"/>
        </w:rPr>
      </w:pPr>
      <w:r>
        <w:rPr>
          <w:rFonts w:ascii="Helvetica" w:hAnsi="Helvetica" w:cs="Helvetica"/>
          <w:color w:val="333F48"/>
          <w:lang w:val="en"/>
        </w:rPr>
        <w:t>To enable these changes, close and restart your browser.</w:t>
      </w:r>
    </w:p>
    <w:p w:rsidR="006D3EDA" w:rsidRDefault="006D3EDA" w:rsidP="006D3EDA">
      <w:pPr>
        <w:pStyle w:val="NormalWeb"/>
        <w:shd w:val="clear" w:color="auto" w:fill="FFFFFF"/>
        <w:ind w:left="720"/>
        <w:rPr>
          <w:rFonts w:cs="Helvetica"/>
          <w:color w:val="333F48"/>
          <w:lang w:val="en"/>
        </w:rPr>
      </w:pPr>
      <w:r>
        <w:rPr>
          <w:rFonts w:cs="Helvetica"/>
          <w:color w:val="333F48"/>
          <w:lang w:val="en"/>
        </w:rPr>
        <w:t xml:space="preserve">Step 7: </w:t>
      </w:r>
      <w:proofErr w:type="spellStart"/>
      <w:r>
        <w:rPr>
          <w:rFonts w:cs="Helvetica"/>
          <w:color w:val="333F48"/>
          <w:lang w:val="en"/>
        </w:rPr>
        <w:t>eStatements</w:t>
      </w:r>
      <w:proofErr w:type="spellEnd"/>
      <w:r>
        <w:rPr>
          <w:rFonts w:cs="Helvetica"/>
          <w:color w:val="333F48"/>
          <w:lang w:val="en"/>
        </w:rPr>
        <w:t xml:space="preserve"> troubleshooting</w:t>
      </w:r>
    </w:p>
    <w:p w:rsidR="006D3EDA" w:rsidRDefault="006D3EDA" w:rsidP="006D3EDA">
      <w:pPr>
        <w:pStyle w:val="item"/>
        <w:numPr>
          <w:ilvl w:val="1"/>
          <w:numId w:val="1"/>
        </w:numPr>
        <w:shd w:val="clear" w:color="auto" w:fill="FFFFFF"/>
        <w:rPr>
          <w:rFonts w:ascii="Helvetica" w:hAnsi="Helvetica" w:cs="Helvetica"/>
          <w:color w:val="333F48"/>
          <w:lang w:val="en"/>
        </w:rPr>
      </w:pPr>
      <w:r>
        <w:rPr>
          <w:rFonts w:ascii="Helvetica" w:hAnsi="Helvetica" w:cs="Helvetica"/>
          <w:color w:val="333F48"/>
          <w:lang w:val="en"/>
        </w:rPr>
        <w:t>Ensure the latest version of Adobe Reader software is installed.</w:t>
      </w:r>
    </w:p>
    <w:p w:rsidR="006D3EDA" w:rsidRDefault="006D3EDA" w:rsidP="006D3EDA">
      <w:pPr>
        <w:pStyle w:val="item"/>
        <w:numPr>
          <w:ilvl w:val="1"/>
          <w:numId w:val="1"/>
        </w:numPr>
        <w:shd w:val="clear" w:color="auto" w:fill="FFFFFF"/>
        <w:rPr>
          <w:rFonts w:ascii="Helvetica" w:hAnsi="Helvetica" w:cs="Helvetica"/>
          <w:color w:val="333F48"/>
          <w:lang w:val="en"/>
        </w:rPr>
      </w:pPr>
      <w:r>
        <w:rPr>
          <w:rFonts w:ascii="Helvetica" w:hAnsi="Helvetica" w:cs="Helvetica"/>
          <w:color w:val="333F48"/>
          <w:lang w:val="en"/>
        </w:rPr>
        <w:t>For browser versions 9 and above, ensure that compatibility view is enabled by selecting "Compatibility view" from the "Tools" menu, or by clicking on the "broken page" icon in the address bar.</w:t>
      </w:r>
    </w:p>
    <w:p w:rsidR="006D3EDA" w:rsidRDefault="006D3EDA" w:rsidP="006D3EDA">
      <w:pPr>
        <w:pStyle w:val="item"/>
        <w:shd w:val="clear" w:color="auto" w:fill="FFFFFF"/>
        <w:ind w:left="1440"/>
        <w:rPr>
          <w:rFonts w:ascii="Helvetica" w:hAnsi="Helvetica" w:cs="Helvetica"/>
          <w:color w:val="333F48"/>
          <w:lang w:val="en"/>
        </w:rPr>
      </w:pPr>
    </w:p>
    <w:p w:rsidR="006D3EDA" w:rsidRDefault="006D3EDA" w:rsidP="006D3EDA">
      <w:pPr>
        <w:pStyle w:val="item"/>
        <w:shd w:val="clear" w:color="auto" w:fill="FFFFFF"/>
        <w:ind w:left="720"/>
        <w:rPr>
          <w:rFonts w:ascii="Helvetica" w:hAnsi="Helvetica" w:cs="Helvetica"/>
          <w:color w:val="333F48"/>
          <w:lang w:val="en"/>
        </w:rPr>
      </w:pPr>
    </w:p>
    <w:p w:rsidR="006D3EDA" w:rsidRDefault="006D3EDA" w:rsidP="006D3EDA">
      <w:pPr>
        <w:pStyle w:val="item"/>
        <w:numPr>
          <w:ilvl w:val="0"/>
          <w:numId w:val="2"/>
        </w:numPr>
        <w:shd w:val="clear" w:color="auto" w:fill="FFFFFF"/>
        <w:rPr>
          <w:rFonts w:ascii="Helvetica" w:hAnsi="Helvetica" w:cs="Helvetica"/>
          <w:color w:val="333F48"/>
          <w:lang w:val="en"/>
        </w:rPr>
      </w:pPr>
      <w:hyperlink r:id="rId6" w:history="1">
        <w:r>
          <w:rPr>
            <w:rStyle w:val="Hyperlink"/>
            <w:rFonts w:ascii="Helvetica" w:hAnsi="Helvetica" w:cs="Helvetica"/>
            <w:lang w:val="en"/>
          </w:rPr>
          <w:t>Mozilla Firefox</w:t>
        </w:r>
      </w:hyperlink>
    </w:p>
    <w:p w:rsidR="006D3EDA" w:rsidRDefault="006D3EDA" w:rsidP="006D3EDA">
      <w:pPr>
        <w:pStyle w:val="NormalWeb"/>
        <w:shd w:val="clear" w:color="auto" w:fill="FFFFFF"/>
        <w:ind w:left="720"/>
        <w:rPr>
          <w:rFonts w:cs="Helvetica"/>
          <w:color w:val="333F48"/>
          <w:lang w:val="en"/>
        </w:rPr>
      </w:pPr>
      <w:r>
        <w:rPr>
          <w:rFonts w:cs="Helvetica"/>
          <w:color w:val="333F48"/>
          <w:lang w:val="en"/>
        </w:rPr>
        <w:t>Step 1: Open the "Options" window</w:t>
      </w:r>
    </w:p>
    <w:p w:rsidR="006D3EDA" w:rsidRDefault="006D3EDA" w:rsidP="006D3EDA">
      <w:pPr>
        <w:pStyle w:val="item"/>
        <w:numPr>
          <w:ilvl w:val="1"/>
          <w:numId w:val="2"/>
        </w:numPr>
        <w:shd w:val="clear" w:color="auto" w:fill="FFFFFF"/>
        <w:rPr>
          <w:rFonts w:ascii="Helvetica" w:hAnsi="Helvetica" w:cs="Helvetica"/>
          <w:color w:val="333F48"/>
          <w:lang w:val="en"/>
        </w:rPr>
      </w:pPr>
      <w:r>
        <w:rPr>
          <w:rFonts w:ascii="Helvetica" w:hAnsi="Helvetica" w:cs="Helvetica"/>
          <w:color w:val="333F48"/>
          <w:lang w:val="en"/>
        </w:rPr>
        <w:t>Select "Tools" from the browser menu bar (or click ALT + T) and then choose "Options" from the drop down menu.</w:t>
      </w:r>
    </w:p>
    <w:p w:rsidR="006D3EDA" w:rsidRDefault="006D3EDA" w:rsidP="006D3EDA">
      <w:pPr>
        <w:pStyle w:val="NormalWeb"/>
        <w:shd w:val="clear" w:color="auto" w:fill="FFFFFF"/>
        <w:ind w:left="720"/>
        <w:rPr>
          <w:rFonts w:cs="Helvetica"/>
          <w:color w:val="333F48"/>
          <w:lang w:val="en"/>
        </w:rPr>
      </w:pPr>
      <w:r>
        <w:rPr>
          <w:rFonts w:cs="Helvetica"/>
          <w:color w:val="333F48"/>
          <w:lang w:val="en"/>
        </w:rPr>
        <w:t xml:space="preserve">Step 2: Check that Java is enabled </w:t>
      </w:r>
    </w:p>
    <w:p w:rsidR="006D3EDA" w:rsidRDefault="006D3EDA" w:rsidP="006D3EDA">
      <w:pPr>
        <w:pStyle w:val="item"/>
        <w:numPr>
          <w:ilvl w:val="1"/>
          <w:numId w:val="2"/>
        </w:numPr>
        <w:shd w:val="clear" w:color="auto" w:fill="FFFFFF"/>
        <w:rPr>
          <w:rFonts w:ascii="Helvetica" w:hAnsi="Helvetica" w:cs="Helvetica"/>
          <w:color w:val="333F48"/>
          <w:lang w:val="en"/>
        </w:rPr>
      </w:pPr>
      <w:r>
        <w:rPr>
          <w:rFonts w:ascii="Helvetica" w:hAnsi="Helvetica" w:cs="Helvetica"/>
          <w:color w:val="333F48"/>
          <w:lang w:val="en"/>
        </w:rPr>
        <w:t>From the options window select "Content" from the icons along the top.</w:t>
      </w:r>
    </w:p>
    <w:p w:rsidR="006D3EDA" w:rsidRDefault="006D3EDA" w:rsidP="006D3EDA">
      <w:pPr>
        <w:pStyle w:val="item"/>
        <w:numPr>
          <w:ilvl w:val="1"/>
          <w:numId w:val="2"/>
        </w:numPr>
        <w:shd w:val="clear" w:color="auto" w:fill="FFFFFF"/>
        <w:rPr>
          <w:rFonts w:ascii="Helvetica" w:hAnsi="Helvetica" w:cs="Helvetica"/>
          <w:color w:val="333F48"/>
          <w:lang w:val="en"/>
        </w:rPr>
      </w:pPr>
      <w:r>
        <w:rPr>
          <w:rFonts w:ascii="Helvetica" w:hAnsi="Helvetica" w:cs="Helvetica"/>
          <w:color w:val="333F48"/>
          <w:lang w:val="en"/>
        </w:rPr>
        <w:t>Ensure that the following are ticked:</w:t>
      </w:r>
    </w:p>
    <w:p w:rsidR="006D3EDA" w:rsidRDefault="006D3EDA" w:rsidP="006D3EDA">
      <w:pPr>
        <w:pStyle w:val="item"/>
        <w:numPr>
          <w:ilvl w:val="1"/>
          <w:numId w:val="2"/>
        </w:numPr>
        <w:shd w:val="clear" w:color="auto" w:fill="FFFFFF"/>
        <w:rPr>
          <w:rFonts w:ascii="Helvetica" w:hAnsi="Helvetica" w:cs="Helvetica"/>
          <w:color w:val="333F48"/>
          <w:lang w:val="en"/>
        </w:rPr>
      </w:pPr>
      <w:r>
        <w:rPr>
          <w:rFonts w:ascii="Helvetica" w:hAnsi="Helvetica" w:cs="Helvetica"/>
          <w:color w:val="333F48"/>
          <w:lang w:val="en"/>
        </w:rPr>
        <w:t>Enable Java/JavaScript</w:t>
      </w:r>
    </w:p>
    <w:p w:rsidR="006D3EDA" w:rsidRDefault="006D3EDA" w:rsidP="006D3EDA">
      <w:pPr>
        <w:pStyle w:val="NormalWeb"/>
        <w:shd w:val="clear" w:color="auto" w:fill="FFFFFF"/>
        <w:ind w:left="720"/>
        <w:rPr>
          <w:rFonts w:cs="Helvetica"/>
          <w:color w:val="333F48"/>
          <w:lang w:val="en"/>
        </w:rPr>
      </w:pPr>
      <w:r>
        <w:rPr>
          <w:rFonts w:cs="Helvetica"/>
          <w:color w:val="333F48"/>
          <w:lang w:val="en"/>
        </w:rPr>
        <w:t xml:space="preserve">Step 3: Check your pop-up blocker settings </w:t>
      </w:r>
    </w:p>
    <w:p w:rsidR="006D3EDA" w:rsidRDefault="006D3EDA" w:rsidP="006D3EDA">
      <w:pPr>
        <w:pStyle w:val="item"/>
        <w:numPr>
          <w:ilvl w:val="1"/>
          <w:numId w:val="2"/>
        </w:numPr>
        <w:shd w:val="clear" w:color="auto" w:fill="FFFFFF"/>
        <w:rPr>
          <w:rFonts w:ascii="Helvetica" w:hAnsi="Helvetica" w:cs="Helvetica"/>
          <w:color w:val="333F48"/>
          <w:lang w:val="en"/>
        </w:rPr>
      </w:pPr>
      <w:r>
        <w:rPr>
          <w:rFonts w:ascii="Helvetica" w:hAnsi="Helvetica" w:cs="Helvetica"/>
          <w:color w:val="333F48"/>
          <w:lang w:val="en"/>
        </w:rPr>
        <w:t>If you have pop-up blocker enabled, click on the "Exceptions".</w:t>
      </w:r>
    </w:p>
    <w:p w:rsidR="006D3EDA" w:rsidRDefault="006D3EDA" w:rsidP="006D3EDA">
      <w:pPr>
        <w:pStyle w:val="item"/>
        <w:numPr>
          <w:ilvl w:val="1"/>
          <w:numId w:val="2"/>
        </w:numPr>
        <w:shd w:val="clear" w:color="auto" w:fill="FFFFFF"/>
        <w:rPr>
          <w:rFonts w:ascii="Helvetica" w:hAnsi="Helvetica" w:cs="Helvetica"/>
          <w:color w:val="333F48"/>
          <w:lang w:val="en"/>
        </w:rPr>
      </w:pPr>
      <w:r>
        <w:rPr>
          <w:rFonts w:ascii="Helvetica" w:hAnsi="Helvetica" w:cs="Helvetica"/>
          <w:color w:val="333F48"/>
          <w:lang w:val="en"/>
        </w:rPr>
        <w:t xml:space="preserve">Type </w:t>
      </w:r>
      <w:r w:rsidR="00B310DD">
        <w:rPr>
          <w:rFonts w:ascii="Helvetica" w:hAnsi="Helvetica" w:cs="Helvetica"/>
          <w:color w:val="333F48"/>
          <w:lang w:val="en"/>
        </w:rPr>
        <w:t xml:space="preserve">"www.catholicdevelopmentfund.org.au" </w:t>
      </w:r>
      <w:r>
        <w:rPr>
          <w:rFonts w:ascii="Helvetica" w:hAnsi="Helvetica" w:cs="Helvetica"/>
          <w:color w:val="333F48"/>
          <w:lang w:val="en"/>
        </w:rPr>
        <w:t xml:space="preserve"> in the space provided.</w:t>
      </w:r>
    </w:p>
    <w:p w:rsidR="006D3EDA" w:rsidRDefault="006D3EDA" w:rsidP="006D3EDA">
      <w:pPr>
        <w:pStyle w:val="item"/>
        <w:numPr>
          <w:ilvl w:val="1"/>
          <w:numId w:val="2"/>
        </w:numPr>
        <w:shd w:val="clear" w:color="auto" w:fill="FFFFFF"/>
        <w:rPr>
          <w:rFonts w:ascii="Helvetica" w:hAnsi="Helvetica" w:cs="Helvetica"/>
          <w:color w:val="333F48"/>
          <w:lang w:val="en"/>
        </w:rPr>
      </w:pPr>
      <w:r>
        <w:rPr>
          <w:rFonts w:ascii="Helvetica" w:hAnsi="Helvetica" w:cs="Helvetica"/>
          <w:color w:val="333F48"/>
          <w:lang w:val="en"/>
        </w:rPr>
        <w:t>Click "Allow", then "Close".</w:t>
      </w:r>
      <w:bookmarkStart w:id="0" w:name="_GoBack"/>
      <w:bookmarkEnd w:id="0"/>
    </w:p>
    <w:p w:rsidR="006D3EDA" w:rsidRDefault="006D3EDA" w:rsidP="006D3EDA">
      <w:pPr>
        <w:pStyle w:val="NormalWeb"/>
        <w:shd w:val="clear" w:color="auto" w:fill="FFFFFF"/>
        <w:ind w:left="720"/>
        <w:rPr>
          <w:rFonts w:cs="Helvetica"/>
          <w:color w:val="333F48"/>
          <w:lang w:val="en"/>
        </w:rPr>
      </w:pPr>
      <w:r>
        <w:rPr>
          <w:rFonts w:cs="Helvetica"/>
          <w:color w:val="333F48"/>
          <w:lang w:val="en"/>
        </w:rPr>
        <w:t xml:space="preserve">Step 4: Check your "Advanced" settings </w:t>
      </w:r>
    </w:p>
    <w:p w:rsidR="006D3EDA" w:rsidRDefault="006D3EDA" w:rsidP="006D3EDA">
      <w:pPr>
        <w:pStyle w:val="item"/>
        <w:numPr>
          <w:ilvl w:val="1"/>
          <w:numId w:val="2"/>
        </w:numPr>
        <w:shd w:val="clear" w:color="auto" w:fill="FFFFFF"/>
        <w:rPr>
          <w:rFonts w:ascii="Helvetica" w:hAnsi="Helvetica" w:cs="Helvetica"/>
          <w:color w:val="333F48"/>
          <w:lang w:val="en"/>
        </w:rPr>
      </w:pPr>
      <w:r>
        <w:rPr>
          <w:rFonts w:ascii="Helvetica" w:hAnsi="Helvetica" w:cs="Helvetica"/>
          <w:color w:val="333F48"/>
          <w:lang w:val="en"/>
        </w:rPr>
        <w:t>Select "Advanced" at the top right of the "Options" window.</w:t>
      </w:r>
    </w:p>
    <w:p w:rsidR="006D3EDA" w:rsidRDefault="006D3EDA" w:rsidP="006D3EDA">
      <w:pPr>
        <w:pStyle w:val="item"/>
        <w:numPr>
          <w:ilvl w:val="1"/>
          <w:numId w:val="2"/>
        </w:numPr>
        <w:shd w:val="clear" w:color="auto" w:fill="FFFFFF"/>
        <w:rPr>
          <w:rFonts w:ascii="Helvetica" w:hAnsi="Helvetica" w:cs="Helvetica"/>
          <w:color w:val="333F48"/>
          <w:lang w:val="en"/>
        </w:rPr>
      </w:pPr>
      <w:r>
        <w:rPr>
          <w:rFonts w:ascii="Helvetica" w:hAnsi="Helvetica" w:cs="Helvetica"/>
          <w:color w:val="333F48"/>
          <w:lang w:val="en"/>
        </w:rPr>
        <w:t>Click on the "Encryption" tab.</w:t>
      </w:r>
    </w:p>
    <w:p w:rsidR="006D3EDA" w:rsidRDefault="006D3EDA" w:rsidP="006D3EDA">
      <w:pPr>
        <w:pStyle w:val="item"/>
        <w:numPr>
          <w:ilvl w:val="1"/>
          <w:numId w:val="2"/>
        </w:numPr>
        <w:shd w:val="clear" w:color="auto" w:fill="FFFFFF"/>
        <w:rPr>
          <w:rFonts w:ascii="Helvetica" w:hAnsi="Helvetica" w:cs="Helvetica"/>
          <w:color w:val="333F48"/>
          <w:lang w:val="en"/>
        </w:rPr>
      </w:pPr>
      <w:r>
        <w:rPr>
          <w:rFonts w:ascii="Helvetica" w:hAnsi="Helvetica" w:cs="Helvetica"/>
          <w:color w:val="333F48"/>
          <w:lang w:val="en"/>
        </w:rPr>
        <w:t>Ensure that the following are ticked:</w:t>
      </w:r>
      <w:r>
        <w:rPr>
          <w:rFonts w:ascii="Helvetica" w:hAnsi="Helvetica" w:cs="Helvetica"/>
          <w:color w:val="333F48"/>
          <w:lang w:val="en"/>
        </w:rPr>
        <w:br/>
        <w:t>a. Use SSL 3.0</w:t>
      </w:r>
      <w:r>
        <w:rPr>
          <w:rFonts w:ascii="Helvetica" w:hAnsi="Helvetica" w:cs="Helvetica"/>
          <w:color w:val="333F48"/>
          <w:lang w:val="en"/>
        </w:rPr>
        <w:br/>
        <w:t>b. Use TLS 1.0</w:t>
      </w:r>
    </w:p>
    <w:p w:rsidR="006D3EDA" w:rsidRDefault="006D3EDA" w:rsidP="006D3EDA">
      <w:pPr>
        <w:pStyle w:val="item"/>
        <w:numPr>
          <w:ilvl w:val="1"/>
          <w:numId w:val="2"/>
        </w:numPr>
        <w:shd w:val="clear" w:color="auto" w:fill="FFFFFF"/>
        <w:rPr>
          <w:rFonts w:ascii="Helvetica" w:hAnsi="Helvetica" w:cs="Helvetica"/>
          <w:color w:val="333F48"/>
          <w:lang w:val="en"/>
        </w:rPr>
      </w:pPr>
      <w:r>
        <w:rPr>
          <w:rFonts w:ascii="Helvetica" w:hAnsi="Helvetica" w:cs="Helvetica"/>
          <w:color w:val="333F48"/>
          <w:lang w:val="en"/>
        </w:rPr>
        <w:t>Click "OK".</w:t>
      </w:r>
    </w:p>
    <w:p w:rsidR="006D3EDA" w:rsidRDefault="006D3EDA" w:rsidP="006D3EDA">
      <w:pPr>
        <w:pStyle w:val="NormalWeb"/>
        <w:shd w:val="clear" w:color="auto" w:fill="FFFFFF"/>
        <w:ind w:left="720"/>
        <w:rPr>
          <w:rFonts w:cs="Helvetica"/>
          <w:color w:val="333F48"/>
          <w:lang w:val="en"/>
        </w:rPr>
      </w:pPr>
      <w:r>
        <w:rPr>
          <w:rFonts w:cs="Helvetica"/>
          <w:color w:val="333F48"/>
          <w:lang w:val="en"/>
        </w:rPr>
        <w:t xml:space="preserve">Step 5: Clear temporary Internet files </w:t>
      </w:r>
    </w:p>
    <w:p w:rsidR="006D3EDA" w:rsidRDefault="006D3EDA" w:rsidP="006D3EDA">
      <w:pPr>
        <w:pStyle w:val="item"/>
        <w:numPr>
          <w:ilvl w:val="1"/>
          <w:numId w:val="2"/>
        </w:numPr>
        <w:shd w:val="clear" w:color="auto" w:fill="FFFFFF"/>
        <w:rPr>
          <w:rFonts w:ascii="Helvetica" w:hAnsi="Helvetica" w:cs="Helvetica"/>
          <w:color w:val="333F48"/>
          <w:lang w:val="en"/>
        </w:rPr>
      </w:pPr>
      <w:r>
        <w:rPr>
          <w:rFonts w:ascii="Helvetica" w:hAnsi="Helvetica" w:cs="Helvetica"/>
          <w:color w:val="333F48"/>
          <w:lang w:val="en"/>
        </w:rPr>
        <w:t>Select "Tools" from the browser menu bar and then select "Clear recent history" from the drop down menu.</w:t>
      </w:r>
    </w:p>
    <w:p w:rsidR="006D3EDA" w:rsidRDefault="006D3EDA" w:rsidP="006D3EDA">
      <w:pPr>
        <w:pStyle w:val="item"/>
        <w:numPr>
          <w:ilvl w:val="1"/>
          <w:numId w:val="2"/>
        </w:numPr>
        <w:shd w:val="clear" w:color="auto" w:fill="FFFFFF"/>
        <w:rPr>
          <w:rFonts w:ascii="Helvetica" w:hAnsi="Helvetica" w:cs="Helvetica"/>
          <w:color w:val="333F48"/>
          <w:lang w:val="en"/>
        </w:rPr>
      </w:pPr>
      <w:r>
        <w:rPr>
          <w:rFonts w:ascii="Helvetica" w:hAnsi="Helvetica" w:cs="Helvetica"/>
          <w:color w:val="333F48"/>
          <w:lang w:val="en"/>
        </w:rPr>
        <w:t>Change the "Time range to clear" to "Everything".</w:t>
      </w:r>
    </w:p>
    <w:p w:rsidR="006D3EDA" w:rsidRDefault="006D3EDA" w:rsidP="006D3EDA">
      <w:pPr>
        <w:pStyle w:val="item"/>
        <w:numPr>
          <w:ilvl w:val="1"/>
          <w:numId w:val="2"/>
        </w:numPr>
        <w:shd w:val="clear" w:color="auto" w:fill="FFFFFF"/>
        <w:rPr>
          <w:rFonts w:ascii="Helvetica" w:hAnsi="Helvetica" w:cs="Helvetica"/>
          <w:color w:val="333F48"/>
          <w:lang w:val="en"/>
        </w:rPr>
      </w:pPr>
      <w:r>
        <w:rPr>
          <w:rFonts w:ascii="Helvetica" w:hAnsi="Helvetica" w:cs="Helvetica"/>
          <w:color w:val="333F48"/>
          <w:lang w:val="en"/>
        </w:rPr>
        <w:t>The "Clear all history" window will display.</w:t>
      </w:r>
    </w:p>
    <w:p w:rsidR="006D3EDA" w:rsidRDefault="006D3EDA" w:rsidP="006D3EDA">
      <w:pPr>
        <w:pStyle w:val="item"/>
        <w:numPr>
          <w:ilvl w:val="1"/>
          <w:numId w:val="2"/>
        </w:numPr>
        <w:shd w:val="clear" w:color="auto" w:fill="FFFFFF"/>
        <w:rPr>
          <w:rFonts w:ascii="Helvetica" w:hAnsi="Helvetica" w:cs="Helvetica"/>
          <w:color w:val="333F48"/>
          <w:lang w:val="en"/>
        </w:rPr>
      </w:pPr>
      <w:r>
        <w:rPr>
          <w:rFonts w:ascii="Helvetica" w:hAnsi="Helvetica" w:cs="Helvetica"/>
          <w:color w:val="333F48"/>
          <w:lang w:val="en"/>
        </w:rPr>
        <w:t>Click the arrow next to the "Details" option.</w:t>
      </w:r>
    </w:p>
    <w:p w:rsidR="006D3EDA" w:rsidRDefault="006D3EDA" w:rsidP="006D3EDA">
      <w:pPr>
        <w:pStyle w:val="item"/>
        <w:numPr>
          <w:ilvl w:val="1"/>
          <w:numId w:val="2"/>
        </w:numPr>
        <w:shd w:val="clear" w:color="auto" w:fill="FFFFFF"/>
        <w:rPr>
          <w:rFonts w:ascii="Helvetica" w:hAnsi="Helvetica" w:cs="Helvetica"/>
          <w:color w:val="333F48"/>
          <w:lang w:val="en"/>
        </w:rPr>
      </w:pPr>
      <w:r>
        <w:rPr>
          <w:rFonts w:ascii="Helvetica" w:hAnsi="Helvetica" w:cs="Helvetica"/>
          <w:color w:val="333F48"/>
          <w:lang w:val="en"/>
        </w:rPr>
        <w:t>Ensure that "Cache" is ticked.</w:t>
      </w:r>
    </w:p>
    <w:p w:rsidR="006D3EDA" w:rsidRDefault="006D3EDA" w:rsidP="006D3EDA">
      <w:pPr>
        <w:pStyle w:val="item"/>
        <w:numPr>
          <w:ilvl w:val="1"/>
          <w:numId w:val="2"/>
        </w:numPr>
        <w:shd w:val="clear" w:color="auto" w:fill="FFFFFF"/>
        <w:rPr>
          <w:rFonts w:ascii="Helvetica" w:hAnsi="Helvetica" w:cs="Helvetica"/>
          <w:color w:val="333F48"/>
          <w:lang w:val="en"/>
        </w:rPr>
      </w:pPr>
      <w:r>
        <w:rPr>
          <w:rFonts w:ascii="Helvetica" w:hAnsi="Helvetica" w:cs="Helvetica"/>
          <w:color w:val="333F48"/>
          <w:lang w:val="en"/>
        </w:rPr>
        <w:t>Click the "Clear now" button.</w:t>
      </w:r>
    </w:p>
    <w:p w:rsidR="006D3EDA" w:rsidRDefault="006D3EDA" w:rsidP="006D3EDA">
      <w:pPr>
        <w:pStyle w:val="NormalWeb"/>
        <w:shd w:val="clear" w:color="auto" w:fill="FFFFFF"/>
        <w:ind w:left="720"/>
        <w:rPr>
          <w:rFonts w:cs="Helvetica"/>
          <w:color w:val="333F48"/>
          <w:lang w:val="en"/>
        </w:rPr>
      </w:pPr>
      <w:r>
        <w:rPr>
          <w:rFonts w:cs="Helvetica"/>
          <w:color w:val="333F48"/>
          <w:lang w:val="en"/>
        </w:rPr>
        <w:t xml:space="preserve">Step 6: Enable cookies </w:t>
      </w:r>
    </w:p>
    <w:p w:rsidR="006D3EDA" w:rsidRDefault="006D3EDA" w:rsidP="006D3EDA">
      <w:pPr>
        <w:pStyle w:val="NormalWeb"/>
        <w:numPr>
          <w:ilvl w:val="1"/>
          <w:numId w:val="2"/>
        </w:numPr>
        <w:shd w:val="clear" w:color="auto" w:fill="FFFFFF"/>
        <w:rPr>
          <w:rFonts w:cs="Helvetica"/>
          <w:color w:val="333F48"/>
          <w:lang w:val="en"/>
        </w:rPr>
      </w:pPr>
      <w:r>
        <w:rPr>
          <w:rFonts w:cs="Helvetica"/>
          <w:color w:val="333F48"/>
          <w:lang w:val="en"/>
        </w:rPr>
        <w:t>Select the "Privacy" icon from the top of the "Options" window.</w:t>
      </w:r>
    </w:p>
    <w:p w:rsidR="006D3EDA" w:rsidRDefault="006D3EDA" w:rsidP="006D3EDA">
      <w:pPr>
        <w:pStyle w:val="NormalWeb"/>
        <w:numPr>
          <w:ilvl w:val="1"/>
          <w:numId w:val="2"/>
        </w:numPr>
        <w:shd w:val="clear" w:color="auto" w:fill="FFFFFF"/>
        <w:rPr>
          <w:rFonts w:cs="Helvetica"/>
          <w:color w:val="333F48"/>
          <w:lang w:val="en"/>
        </w:rPr>
      </w:pPr>
      <w:r>
        <w:rPr>
          <w:rFonts w:cs="Helvetica"/>
          <w:color w:val="333F48"/>
          <w:lang w:val="en"/>
        </w:rPr>
        <w:t>Depending on the browser version, either ensure the "Accept Cookies from sites" check box is ticked or "History" is set to "Remember history ".</w:t>
      </w:r>
    </w:p>
    <w:p w:rsidR="006D3EDA" w:rsidRDefault="006D3EDA" w:rsidP="006D3EDA">
      <w:pPr>
        <w:pStyle w:val="NormalWeb"/>
        <w:numPr>
          <w:ilvl w:val="1"/>
          <w:numId w:val="2"/>
        </w:numPr>
        <w:shd w:val="clear" w:color="auto" w:fill="FFFFFF"/>
        <w:rPr>
          <w:rFonts w:cs="Helvetica"/>
          <w:color w:val="333F48"/>
          <w:lang w:val="en"/>
        </w:rPr>
      </w:pPr>
      <w:r>
        <w:rPr>
          <w:rFonts w:cs="Helvetica"/>
          <w:color w:val="333F48"/>
          <w:lang w:val="en"/>
        </w:rPr>
        <w:t>Click "OK".</w:t>
      </w:r>
    </w:p>
    <w:p w:rsidR="006D3EDA" w:rsidRDefault="006D3EDA" w:rsidP="006D3EDA">
      <w:pPr>
        <w:pStyle w:val="NormalWeb"/>
        <w:shd w:val="clear" w:color="auto" w:fill="FFFFFF"/>
        <w:ind w:left="720"/>
        <w:rPr>
          <w:rFonts w:cs="Helvetica"/>
          <w:color w:val="333F48"/>
          <w:lang w:val="en"/>
        </w:rPr>
      </w:pPr>
      <w:r>
        <w:rPr>
          <w:rFonts w:cs="Helvetica"/>
          <w:color w:val="333F48"/>
          <w:lang w:val="en"/>
        </w:rPr>
        <w:t xml:space="preserve">Step 7: Apply all changes </w:t>
      </w:r>
    </w:p>
    <w:p w:rsidR="006D3EDA" w:rsidRDefault="006D3EDA" w:rsidP="006D3EDA">
      <w:pPr>
        <w:pStyle w:val="item"/>
        <w:numPr>
          <w:ilvl w:val="1"/>
          <w:numId w:val="2"/>
        </w:numPr>
        <w:shd w:val="clear" w:color="auto" w:fill="FFFFFF"/>
        <w:rPr>
          <w:rFonts w:ascii="Helvetica" w:hAnsi="Helvetica" w:cs="Helvetica"/>
          <w:color w:val="333F48"/>
          <w:lang w:val="en"/>
        </w:rPr>
      </w:pPr>
      <w:r>
        <w:rPr>
          <w:rFonts w:ascii="Helvetica" w:hAnsi="Helvetica" w:cs="Helvetica"/>
          <w:color w:val="333F48"/>
          <w:lang w:val="en"/>
        </w:rPr>
        <w:t>To enable these changes, close and restart your browser.</w:t>
      </w:r>
    </w:p>
    <w:p w:rsidR="006D3EDA" w:rsidRDefault="006D3EDA" w:rsidP="006D3EDA">
      <w:pPr>
        <w:pStyle w:val="item"/>
        <w:shd w:val="clear" w:color="auto" w:fill="FFFFFF"/>
        <w:ind w:left="1440"/>
        <w:rPr>
          <w:rFonts w:ascii="Helvetica" w:hAnsi="Helvetica" w:cs="Helvetica"/>
          <w:color w:val="333F48"/>
          <w:lang w:val="en"/>
        </w:rPr>
      </w:pPr>
    </w:p>
    <w:p w:rsidR="006D3EDA" w:rsidRDefault="006D3EDA" w:rsidP="006D3EDA">
      <w:pPr>
        <w:pStyle w:val="item"/>
        <w:numPr>
          <w:ilvl w:val="0"/>
          <w:numId w:val="3"/>
        </w:numPr>
        <w:shd w:val="clear" w:color="auto" w:fill="FFFFFF"/>
        <w:rPr>
          <w:rFonts w:ascii="Helvetica" w:hAnsi="Helvetica" w:cs="Helvetica"/>
          <w:color w:val="333F48"/>
          <w:lang w:val="en"/>
        </w:rPr>
      </w:pPr>
      <w:hyperlink r:id="rId7" w:history="1">
        <w:r>
          <w:rPr>
            <w:rStyle w:val="Hyperlink"/>
            <w:rFonts w:ascii="Helvetica" w:hAnsi="Helvetica" w:cs="Helvetica"/>
            <w:lang w:val="en"/>
          </w:rPr>
          <w:t>Apple Safari</w:t>
        </w:r>
      </w:hyperlink>
    </w:p>
    <w:p w:rsidR="006D3EDA" w:rsidRDefault="006D3EDA" w:rsidP="006D3EDA">
      <w:pPr>
        <w:pStyle w:val="NormalWeb"/>
        <w:shd w:val="clear" w:color="auto" w:fill="FFFFFF"/>
        <w:ind w:left="720"/>
        <w:rPr>
          <w:rFonts w:cs="Helvetica"/>
          <w:color w:val="333F48"/>
          <w:lang w:val="en"/>
        </w:rPr>
      </w:pPr>
      <w:r>
        <w:rPr>
          <w:rFonts w:cs="Helvetica"/>
          <w:color w:val="333F48"/>
          <w:lang w:val="en"/>
        </w:rPr>
        <w:t>Step 1: Check the security settings</w:t>
      </w:r>
    </w:p>
    <w:p w:rsidR="006D3EDA" w:rsidRDefault="006D3EDA" w:rsidP="006D3EDA">
      <w:pPr>
        <w:pStyle w:val="item"/>
        <w:numPr>
          <w:ilvl w:val="1"/>
          <w:numId w:val="3"/>
        </w:numPr>
        <w:shd w:val="clear" w:color="auto" w:fill="FFFFFF"/>
        <w:rPr>
          <w:rFonts w:ascii="Helvetica" w:hAnsi="Helvetica" w:cs="Helvetica"/>
          <w:color w:val="333F48"/>
          <w:lang w:val="en"/>
        </w:rPr>
      </w:pPr>
      <w:r>
        <w:rPr>
          <w:rFonts w:ascii="Helvetica" w:hAnsi="Helvetica" w:cs="Helvetica"/>
          <w:color w:val="333F48"/>
          <w:lang w:val="en"/>
        </w:rPr>
        <w:t>Select the Nut/Bolt icon and then select "Preferences" from the menu.</w:t>
      </w:r>
    </w:p>
    <w:p w:rsidR="006D3EDA" w:rsidRDefault="006D3EDA" w:rsidP="006D3EDA">
      <w:pPr>
        <w:pStyle w:val="item"/>
        <w:numPr>
          <w:ilvl w:val="1"/>
          <w:numId w:val="3"/>
        </w:numPr>
        <w:shd w:val="clear" w:color="auto" w:fill="FFFFFF"/>
        <w:rPr>
          <w:rFonts w:ascii="Helvetica" w:hAnsi="Helvetica" w:cs="Helvetica"/>
          <w:color w:val="333F48"/>
          <w:lang w:val="en"/>
        </w:rPr>
      </w:pPr>
      <w:r>
        <w:rPr>
          <w:rFonts w:ascii="Helvetica" w:hAnsi="Helvetica" w:cs="Helvetica"/>
          <w:color w:val="333F48"/>
          <w:lang w:val="en"/>
        </w:rPr>
        <w:t>Select "Security" from the icons along the top of the new window and check that the following are ticked:</w:t>
      </w:r>
    </w:p>
    <w:p w:rsidR="006D3EDA" w:rsidRDefault="006D3EDA" w:rsidP="006D3EDA">
      <w:pPr>
        <w:pStyle w:val="item"/>
        <w:numPr>
          <w:ilvl w:val="1"/>
          <w:numId w:val="3"/>
        </w:numPr>
        <w:shd w:val="clear" w:color="auto" w:fill="FFFFFF"/>
        <w:rPr>
          <w:rFonts w:ascii="Helvetica" w:hAnsi="Helvetica" w:cs="Helvetica"/>
          <w:color w:val="333F48"/>
          <w:lang w:val="en"/>
        </w:rPr>
      </w:pPr>
      <w:r>
        <w:rPr>
          <w:rFonts w:ascii="Helvetica" w:hAnsi="Helvetica" w:cs="Helvetica"/>
          <w:color w:val="333F48"/>
          <w:lang w:val="en"/>
        </w:rPr>
        <w:t>Enable Java</w:t>
      </w:r>
    </w:p>
    <w:p w:rsidR="006D3EDA" w:rsidRDefault="006D3EDA" w:rsidP="006D3EDA">
      <w:pPr>
        <w:pStyle w:val="item"/>
        <w:numPr>
          <w:ilvl w:val="1"/>
          <w:numId w:val="3"/>
        </w:numPr>
        <w:shd w:val="clear" w:color="auto" w:fill="FFFFFF"/>
        <w:rPr>
          <w:rFonts w:ascii="Helvetica" w:hAnsi="Helvetica" w:cs="Helvetica"/>
          <w:color w:val="333F48"/>
          <w:lang w:val="en"/>
        </w:rPr>
      </w:pPr>
      <w:r>
        <w:rPr>
          <w:rFonts w:ascii="Helvetica" w:hAnsi="Helvetica" w:cs="Helvetica"/>
          <w:color w:val="333F48"/>
          <w:lang w:val="en"/>
        </w:rPr>
        <w:t>Enable JavaScript</w:t>
      </w:r>
    </w:p>
    <w:p w:rsidR="006D3EDA" w:rsidRDefault="006D3EDA" w:rsidP="006D3EDA">
      <w:pPr>
        <w:pStyle w:val="item"/>
        <w:numPr>
          <w:ilvl w:val="1"/>
          <w:numId w:val="3"/>
        </w:numPr>
        <w:shd w:val="clear" w:color="auto" w:fill="FFFFFF"/>
        <w:rPr>
          <w:rFonts w:ascii="Helvetica" w:hAnsi="Helvetica" w:cs="Helvetica"/>
          <w:color w:val="333F48"/>
          <w:lang w:val="en"/>
        </w:rPr>
      </w:pPr>
      <w:r>
        <w:rPr>
          <w:rFonts w:ascii="Helvetica" w:hAnsi="Helvetica" w:cs="Helvetica"/>
          <w:color w:val="333F48"/>
          <w:lang w:val="en"/>
        </w:rPr>
        <w:t>Ensure the "Block pop-up windows" box is left unchecked.</w:t>
      </w:r>
    </w:p>
    <w:p w:rsidR="006D3EDA" w:rsidRDefault="006D3EDA" w:rsidP="006D3EDA">
      <w:pPr>
        <w:pStyle w:val="NormalWeb"/>
        <w:shd w:val="clear" w:color="auto" w:fill="FFFFFF"/>
        <w:ind w:left="720"/>
        <w:rPr>
          <w:rFonts w:cs="Helvetica"/>
          <w:color w:val="333F48"/>
          <w:lang w:val="en"/>
        </w:rPr>
      </w:pPr>
      <w:r>
        <w:rPr>
          <w:rFonts w:cs="Helvetica"/>
          <w:color w:val="333F48"/>
          <w:lang w:val="en"/>
        </w:rPr>
        <w:t>Step 2: Enable cookies</w:t>
      </w:r>
    </w:p>
    <w:p w:rsidR="006D3EDA" w:rsidRDefault="006D3EDA" w:rsidP="006D3EDA">
      <w:pPr>
        <w:pStyle w:val="item"/>
        <w:numPr>
          <w:ilvl w:val="1"/>
          <w:numId w:val="3"/>
        </w:numPr>
        <w:shd w:val="clear" w:color="auto" w:fill="FFFFFF"/>
        <w:rPr>
          <w:rFonts w:ascii="Helvetica" w:hAnsi="Helvetica" w:cs="Helvetica"/>
          <w:color w:val="333F48"/>
          <w:lang w:val="en"/>
        </w:rPr>
      </w:pPr>
      <w:r>
        <w:rPr>
          <w:rFonts w:ascii="Helvetica" w:hAnsi="Helvetica" w:cs="Helvetica"/>
          <w:color w:val="333F48"/>
          <w:lang w:val="en"/>
        </w:rPr>
        <w:t>Select "Privacy" from the icons along the top and check the following:</w:t>
      </w:r>
    </w:p>
    <w:p w:rsidR="006D3EDA" w:rsidRDefault="006D3EDA" w:rsidP="006D3EDA">
      <w:pPr>
        <w:pStyle w:val="item"/>
        <w:numPr>
          <w:ilvl w:val="1"/>
          <w:numId w:val="3"/>
        </w:numPr>
        <w:shd w:val="clear" w:color="auto" w:fill="FFFFFF"/>
        <w:rPr>
          <w:rFonts w:ascii="Helvetica" w:hAnsi="Helvetica" w:cs="Helvetica"/>
          <w:color w:val="333F48"/>
          <w:lang w:val="en"/>
        </w:rPr>
      </w:pPr>
      <w:r>
        <w:rPr>
          <w:rFonts w:ascii="Helvetica" w:hAnsi="Helvetica" w:cs="Helvetica"/>
          <w:color w:val="333F48"/>
          <w:lang w:val="en"/>
        </w:rPr>
        <w:t>In the "Block cookies" section, if "Always" is selected, change it to "From third parties and advertisers". If "Never" is selected, you can leave it the way it is.</w:t>
      </w:r>
    </w:p>
    <w:p w:rsidR="006D3EDA" w:rsidRDefault="006D3EDA" w:rsidP="006D3EDA">
      <w:pPr>
        <w:pStyle w:val="NormalWeb"/>
        <w:shd w:val="clear" w:color="auto" w:fill="FFFFFF"/>
        <w:ind w:left="720"/>
        <w:rPr>
          <w:rFonts w:cs="Helvetica"/>
          <w:color w:val="333F48"/>
          <w:lang w:val="en"/>
        </w:rPr>
      </w:pPr>
      <w:r>
        <w:rPr>
          <w:rFonts w:cs="Helvetica"/>
          <w:color w:val="333F48"/>
          <w:lang w:val="en"/>
        </w:rPr>
        <w:t>Step 3: Clear the cache</w:t>
      </w:r>
    </w:p>
    <w:p w:rsidR="006D3EDA" w:rsidRDefault="006D3EDA" w:rsidP="006D3EDA">
      <w:pPr>
        <w:pStyle w:val="item"/>
        <w:numPr>
          <w:ilvl w:val="1"/>
          <w:numId w:val="3"/>
        </w:numPr>
        <w:shd w:val="clear" w:color="auto" w:fill="FFFFFF"/>
        <w:rPr>
          <w:rFonts w:ascii="Helvetica" w:hAnsi="Helvetica" w:cs="Helvetica"/>
          <w:color w:val="333F48"/>
          <w:lang w:val="en"/>
        </w:rPr>
      </w:pPr>
      <w:r>
        <w:rPr>
          <w:rFonts w:ascii="Helvetica" w:hAnsi="Helvetica" w:cs="Helvetica"/>
          <w:color w:val="333F48"/>
          <w:lang w:val="en"/>
        </w:rPr>
        <w:t>Select "Edit" from the browser top menu bar. If the menu bar is not visible, click on the nut/bolt icon and select "Show menu Bar".</w:t>
      </w:r>
    </w:p>
    <w:p w:rsidR="006D3EDA" w:rsidRDefault="006D3EDA" w:rsidP="006D3EDA">
      <w:pPr>
        <w:pStyle w:val="item"/>
        <w:numPr>
          <w:ilvl w:val="1"/>
          <w:numId w:val="3"/>
        </w:numPr>
        <w:shd w:val="clear" w:color="auto" w:fill="FFFFFF"/>
        <w:rPr>
          <w:rFonts w:ascii="Helvetica" w:hAnsi="Helvetica" w:cs="Helvetica"/>
          <w:color w:val="333F48"/>
          <w:lang w:val="en"/>
        </w:rPr>
      </w:pPr>
      <w:r>
        <w:rPr>
          <w:rFonts w:ascii="Helvetica" w:hAnsi="Helvetica" w:cs="Helvetica"/>
          <w:color w:val="333F48"/>
          <w:lang w:val="en"/>
        </w:rPr>
        <w:t>Select "Empty cache" from the drop down menu.</w:t>
      </w:r>
    </w:p>
    <w:p w:rsidR="006D3EDA" w:rsidRDefault="006D3EDA" w:rsidP="006D3EDA">
      <w:pPr>
        <w:pStyle w:val="item"/>
        <w:numPr>
          <w:ilvl w:val="1"/>
          <w:numId w:val="3"/>
        </w:numPr>
        <w:shd w:val="clear" w:color="auto" w:fill="FFFFFF"/>
        <w:rPr>
          <w:rFonts w:ascii="Helvetica" w:hAnsi="Helvetica" w:cs="Helvetica"/>
          <w:color w:val="333F48"/>
          <w:lang w:val="en"/>
        </w:rPr>
      </w:pPr>
      <w:r>
        <w:rPr>
          <w:rFonts w:ascii="Helvetica" w:hAnsi="Helvetica" w:cs="Helvetica"/>
          <w:color w:val="333F48"/>
          <w:lang w:val="en"/>
        </w:rPr>
        <w:t>Click "Empty".</w:t>
      </w:r>
    </w:p>
    <w:p w:rsidR="006D3EDA" w:rsidRDefault="006D3EDA" w:rsidP="006D3EDA">
      <w:pPr>
        <w:pStyle w:val="NormalWeb"/>
        <w:shd w:val="clear" w:color="auto" w:fill="FFFFFF"/>
        <w:ind w:left="720"/>
        <w:rPr>
          <w:rFonts w:cs="Helvetica"/>
          <w:color w:val="333F48"/>
          <w:lang w:val="en"/>
        </w:rPr>
      </w:pPr>
      <w:r>
        <w:rPr>
          <w:rFonts w:cs="Helvetica"/>
          <w:color w:val="333F48"/>
          <w:lang w:val="en"/>
        </w:rPr>
        <w:t xml:space="preserve">Step 4: Apply all changes </w:t>
      </w:r>
    </w:p>
    <w:p w:rsidR="006D3EDA" w:rsidRDefault="006D3EDA" w:rsidP="006D3EDA">
      <w:pPr>
        <w:pStyle w:val="item"/>
        <w:numPr>
          <w:ilvl w:val="1"/>
          <w:numId w:val="3"/>
        </w:numPr>
        <w:shd w:val="clear" w:color="auto" w:fill="FFFFFF"/>
        <w:rPr>
          <w:rFonts w:ascii="Helvetica" w:hAnsi="Helvetica" w:cs="Helvetica"/>
          <w:color w:val="333F48"/>
          <w:lang w:val="en"/>
        </w:rPr>
      </w:pPr>
      <w:r>
        <w:rPr>
          <w:rFonts w:ascii="Helvetica" w:hAnsi="Helvetica" w:cs="Helvetica"/>
          <w:color w:val="333F48"/>
          <w:lang w:val="en"/>
        </w:rPr>
        <w:t>To enable these changes, close and restart your browser.</w:t>
      </w:r>
    </w:p>
    <w:p w:rsidR="006D3EDA" w:rsidRDefault="006D3EDA" w:rsidP="006D3EDA">
      <w:pPr>
        <w:pStyle w:val="item"/>
        <w:shd w:val="clear" w:color="auto" w:fill="FFFFFF"/>
        <w:ind w:left="1440"/>
        <w:rPr>
          <w:rFonts w:ascii="Helvetica" w:hAnsi="Helvetica" w:cs="Helvetica"/>
          <w:color w:val="333F48"/>
          <w:lang w:val="en"/>
        </w:rPr>
      </w:pPr>
    </w:p>
    <w:p w:rsidR="006D3EDA" w:rsidRDefault="006D3EDA" w:rsidP="006D3EDA">
      <w:pPr>
        <w:pStyle w:val="item"/>
        <w:numPr>
          <w:ilvl w:val="0"/>
          <w:numId w:val="4"/>
        </w:numPr>
        <w:shd w:val="clear" w:color="auto" w:fill="FFFFFF"/>
        <w:rPr>
          <w:rFonts w:ascii="Helvetica" w:hAnsi="Helvetica" w:cs="Helvetica"/>
          <w:color w:val="333F48"/>
          <w:lang w:val="en"/>
        </w:rPr>
      </w:pPr>
      <w:hyperlink r:id="rId8" w:history="1">
        <w:r>
          <w:rPr>
            <w:rStyle w:val="Hyperlink"/>
            <w:rFonts w:ascii="Helvetica" w:hAnsi="Helvetica" w:cs="Helvetica"/>
            <w:lang w:val="en"/>
          </w:rPr>
          <w:t>Google Chrome</w:t>
        </w:r>
      </w:hyperlink>
    </w:p>
    <w:p w:rsidR="006D3EDA" w:rsidRDefault="006D3EDA" w:rsidP="006D3EDA">
      <w:pPr>
        <w:pStyle w:val="NormalWeb"/>
        <w:shd w:val="clear" w:color="auto" w:fill="FFFFFF"/>
        <w:ind w:left="720"/>
        <w:rPr>
          <w:rFonts w:cs="Helvetica"/>
          <w:color w:val="333F48"/>
          <w:lang w:val="en"/>
        </w:rPr>
      </w:pPr>
      <w:r>
        <w:rPr>
          <w:rFonts w:cs="Helvetica"/>
          <w:color w:val="333F48"/>
          <w:lang w:val="en"/>
        </w:rPr>
        <w:t>Step 1: Check the security settings</w:t>
      </w:r>
    </w:p>
    <w:p w:rsidR="006D3EDA" w:rsidRDefault="006D3EDA" w:rsidP="006D3EDA">
      <w:pPr>
        <w:pStyle w:val="item"/>
        <w:numPr>
          <w:ilvl w:val="1"/>
          <w:numId w:val="4"/>
        </w:numPr>
        <w:shd w:val="clear" w:color="auto" w:fill="FFFFFF"/>
        <w:rPr>
          <w:rFonts w:ascii="Helvetica" w:hAnsi="Helvetica" w:cs="Helvetica"/>
          <w:color w:val="333F48"/>
          <w:lang w:val="en"/>
        </w:rPr>
      </w:pPr>
      <w:r>
        <w:rPr>
          <w:rFonts w:ascii="Helvetica" w:hAnsi="Helvetica" w:cs="Helvetica"/>
          <w:color w:val="333F48"/>
          <w:lang w:val="en"/>
        </w:rPr>
        <w:t>Select the "menu" icon in the top right corner of the browser and select "Settings" from the drop down menu.</w:t>
      </w:r>
    </w:p>
    <w:p w:rsidR="006D3EDA" w:rsidRDefault="006D3EDA" w:rsidP="006D3EDA">
      <w:pPr>
        <w:pStyle w:val="item"/>
        <w:numPr>
          <w:ilvl w:val="1"/>
          <w:numId w:val="4"/>
        </w:numPr>
        <w:shd w:val="clear" w:color="auto" w:fill="FFFFFF"/>
        <w:rPr>
          <w:rFonts w:ascii="Helvetica" w:hAnsi="Helvetica" w:cs="Helvetica"/>
          <w:color w:val="333F48"/>
          <w:lang w:val="en"/>
        </w:rPr>
      </w:pPr>
      <w:r>
        <w:rPr>
          <w:rFonts w:ascii="Helvetica" w:hAnsi="Helvetica" w:cs="Helvetica"/>
          <w:color w:val="333F48"/>
          <w:lang w:val="en"/>
        </w:rPr>
        <w:t>Click on "Show advanced settings" and under the HTTPS/SSL section ensure "Check for server certificate revocation" is ticked.</w:t>
      </w:r>
    </w:p>
    <w:p w:rsidR="006D3EDA" w:rsidRDefault="006D3EDA" w:rsidP="006D3EDA">
      <w:pPr>
        <w:pStyle w:val="NormalWeb"/>
        <w:shd w:val="clear" w:color="auto" w:fill="FFFFFF"/>
        <w:ind w:left="720"/>
        <w:rPr>
          <w:rFonts w:cs="Helvetica"/>
          <w:color w:val="333F48"/>
          <w:lang w:val="en"/>
        </w:rPr>
      </w:pPr>
      <w:r>
        <w:rPr>
          <w:rFonts w:cs="Helvetica"/>
          <w:color w:val="333F48"/>
          <w:lang w:val="en"/>
        </w:rPr>
        <w:t>Step 2: Enable cookies</w:t>
      </w:r>
    </w:p>
    <w:p w:rsidR="006D3EDA" w:rsidRDefault="006D3EDA" w:rsidP="006D3EDA">
      <w:pPr>
        <w:pStyle w:val="item"/>
        <w:numPr>
          <w:ilvl w:val="1"/>
          <w:numId w:val="4"/>
        </w:numPr>
        <w:shd w:val="clear" w:color="auto" w:fill="FFFFFF"/>
        <w:rPr>
          <w:rFonts w:ascii="Helvetica" w:hAnsi="Helvetica" w:cs="Helvetica"/>
          <w:color w:val="333F48"/>
          <w:lang w:val="en"/>
        </w:rPr>
      </w:pPr>
      <w:r>
        <w:rPr>
          <w:rFonts w:ascii="Helvetica" w:hAnsi="Helvetica" w:cs="Helvetica"/>
          <w:color w:val="333F48"/>
          <w:lang w:val="en"/>
        </w:rPr>
        <w:t>Under the "Privacy" section, select "Content Settings".</w:t>
      </w:r>
    </w:p>
    <w:p w:rsidR="006D3EDA" w:rsidRDefault="006D3EDA" w:rsidP="006D3EDA">
      <w:pPr>
        <w:pStyle w:val="item"/>
        <w:numPr>
          <w:ilvl w:val="1"/>
          <w:numId w:val="4"/>
        </w:numPr>
        <w:shd w:val="clear" w:color="auto" w:fill="FFFFFF"/>
        <w:rPr>
          <w:rFonts w:ascii="Helvetica" w:hAnsi="Helvetica" w:cs="Helvetica"/>
          <w:color w:val="333F48"/>
          <w:lang w:val="en"/>
        </w:rPr>
      </w:pPr>
      <w:r>
        <w:rPr>
          <w:rFonts w:ascii="Helvetica" w:hAnsi="Helvetica" w:cs="Helvetica"/>
          <w:color w:val="333F48"/>
          <w:lang w:val="en"/>
        </w:rPr>
        <w:t>In the "Content settings" window under the "Cookies" section, click on "Allow local data to be set (recommended) ".</w:t>
      </w:r>
    </w:p>
    <w:p w:rsidR="006D3EDA" w:rsidRDefault="006D3EDA" w:rsidP="006D3EDA">
      <w:pPr>
        <w:pStyle w:val="NormalWeb"/>
        <w:shd w:val="clear" w:color="auto" w:fill="FFFFFF"/>
        <w:ind w:left="720"/>
        <w:rPr>
          <w:rFonts w:cs="Helvetica"/>
          <w:color w:val="333F48"/>
          <w:lang w:val="en"/>
        </w:rPr>
      </w:pPr>
      <w:r>
        <w:rPr>
          <w:rFonts w:cs="Helvetica"/>
          <w:color w:val="333F48"/>
          <w:lang w:val="en"/>
        </w:rPr>
        <w:t>Step 3: Clear the browsing data</w:t>
      </w:r>
    </w:p>
    <w:p w:rsidR="006D3EDA" w:rsidRDefault="006D3EDA" w:rsidP="006D3EDA">
      <w:pPr>
        <w:pStyle w:val="item"/>
        <w:numPr>
          <w:ilvl w:val="1"/>
          <w:numId w:val="4"/>
        </w:numPr>
        <w:shd w:val="clear" w:color="auto" w:fill="FFFFFF"/>
        <w:rPr>
          <w:rFonts w:ascii="Helvetica" w:hAnsi="Helvetica" w:cs="Helvetica"/>
          <w:color w:val="333F48"/>
          <w:lang w:val="en"/>
        </w:rPr>
      </w:pPr>
      <w:r>
        <w:rPr>
          <w:rFonts w:ascii="Helvetica" w:hAnsi="Helvetica" w:cs="Helvetica"/>
          <w:color w:val="333F48"/>
          <w:lang w:val="en"/>
        </w:rPr>
        <w:t>Under the "Privacy" section, select "Clear browsing data".</w:t>
      </w:r>
    </w:p>
    <w:p w:rsidR="006D3EDA" w:rsidRDefault="006D3EDA" w:rsidP="006D3EDA">
      <w:pPr>
        <w:pStyle w:val="item"/>
        <w:numPr>
          <w:ilvl w:val="1"/>
          <w:numId w:val="4"/>
        </w:numPr>
        <w:shd w:val="clear" w:color="auto" w:fill="FFFFFF"/>
        <w:rPr>
          <w:rFonts w:ascii="Helvetica" w:hAnsi="Helvetica" w:cs="Helvetica"/>
          <w:color w:val="333F48"/>
          <w:lang w:val="en"/>
        </w:rPr>
      </w:pPr>
      <w:r>
        <w:rPr>
          <w:rFonts w:ascii="Helvetica" w:hAnsi="Helvetica" w:cs="Helvetica"/>
          <w:color w:val="333F48"/>
          <w:lang w:val="en"/>
        </w:rPr>
        <w:t>Ensure the "Empty the cache" box is checked.</w:t>
      </w:r>
    </w:p>
    <w:p w:rsidR="006D3EDA" w:rsidRDefault="006D3EDA" w:rsidP="006D3EDA">
      <w:pPr>
        <w:pStyle w:val="item"/>
        <w:numPr>
          <w:ilvl w:val="1"/>
          <w:numId w:val="4"/>
        </w:numPr>
        <w:shd w:val="clear" w:color="auto" w:fill="FFFFFF"/>
        <w:rPr>
          <w:rFonts w:ascii="Helvetica" w:hAnsi="Helvetica" w:cs="Helvetica"/>
          <w:color w:val="333F48"/>
          <w:lang w:val="en"/>
        </w:rPr>
      </w:pPr>
      <w:r>
        <w:rPr>
          <w:rFonts w:ascii="Helvetica" w:hAnsi="Helvetica" w:cs="Helvetica"/>
          <w:color w:val="333F48"/>
          <w:lang w:val="en"/>
        </w:rPr>
        <w:t>Click "Clear browsing data".</w:t>
      </w:r>
    </w:p>
    <w:p w:rsidR="006D3EDA" w:rsidRDefault="006D3EDA" w:rsidP="006D3EDA">
      <w:pPr>
        <w:pStyle w:val="NormalWeb"/>
        <w:shd w:val="clear" w:color="auto" w:fill="FFFFFF"/>
        <w:ind w:left="720"/>
        <w:rPr>
          <w:rFonts w:cs="Helvetica"/>
          <w:color w:val="333F48"/>
          <w:lang w:val="en"/>
        </w:rPr>
      </w:pPr>
      <w:r>
        <w:rPr>
          <w:rFonts w:cs="Helvetica"/>
          <w:color w:val="333F48"/>
          <w:lang w:val="en"/>
        </w:rPr>
        <w:t>Step 4: Pop-Up Blocker</w:t>
      </w:r>
    </w:p>
    <w:p w:rsidR="006D3EDA" w:rsidRDefault="006D3EDA" w:rsidP="006D3EDA">
      <w:pPr>
        <w:pStyle w:val="item"/>
        <w:numPr>
          <w:ilvl w:val="1"/>
          <w:numId w:val="4"/>
        </w:numPr>
        <w:shd w:val="clear" w:color="auto" w:fill="FFFFFF"/>
        <w:rPr>
          <w:rFonts w:ascii="Helvetica" w:hAnsi="Helvetica" w:cs="Helvetica"/>
          <w:color w:val="333F48"/>
          <w:lang w:val="en"/>
        </w:rPr>
      </w:pPr>
      <w:r>
        <w:rPr>
          <w:rFonts w:ascii="Helvetica" w:hAnsi="Helvetica" w:cs="Helvetica"/>
          <w:color w:val="333F48"/>
          <w:lang w:val="en"/>
        </w:rPr>
        <w:t>Under the "Privacy" section, select "Content Settings".</w:t>
      </w:r>
    </w:p>
    <w:p w:rsidR="006D3EDA" w:rsidRDefault="006D3EDA" w:rsidP="006D3EDA">
      <w:pPr>
        <w:pStyle w:val="item"/>
        <w:numPr>
          <w:ilvl w:val="1"/>
          <w:numId w:val="4"/>
        </w:numPr>
        <w:shd w:val="clear" w:color="auto" w:fill="FFFFFF"/>
        <w:rPr>
          <w:rFonts w:ascii="Helvetica" w:hAnsi="Helvetica" w:cs="Helvetica"/>
          <w:color w:val="333F48"/>
          <w:lang w:val="en"/>
        </w:rPr>
      </w:pPr>
      <w:r>
        <w:rPr>
          <w:rFonts w:ascii="Helvetica" w:hAnsi="Helvetica" w:cs="Helvetica"/>
          <w:color w:val="333F48"/>
          <w:lang w:val="en"/>
        </w:rPr>
        <w:t>In the "Content settings" window under the "Pop-ups" section, click on "Allow all sites to show pop-ups".</w:t>
      </w:r>
    </w:p>
    <w:p w:rsidR="006D3EDA" w:rsidRDefault="006D3EDA" w:rsidP="006D3EDA">
      <w:pPr>
        <w:pStyle w:val="NormalWeb"/>
        <w:shd w:val="clear" w:color="auto" w:fill="FFFFFF"/>
        <w:ind w:left="720"/>
        <w:rPr>
          <w:rFonts w:cs="Helvetica"/>
          <w:color w:val="333F48"/>
          <w:lang w:val="en"/>
        </w:rPr>
      </w:pPr>
      <w:r>
        <w:rPr>
          <w:rFonts w:cs="Helvetica"/>
          <w:color w:val="333F48"/>
          <w:lang w:val="en"/>
        </w:rPr>
        <w:t xml:space="preserve">Step 5: Apply all changes </w:t>
      </w:r>
    </w:p>
    <w:p w:rsidR="006D3EDA" w:rsidRDefault="006D3EDA" w:rsidP="006D3EDA">
      <w:pPr>
        <w:pStyle w:val="item"/>
        <w:numPr>
          <w:ilvl w:val="1"/>
          <w:numId w:val="4"/>
        </w:numPr>
        <w:shd w:val="clear" w:color="auto" w:fill="FFFFFF"/>
        <w:rPr>
          <w:rFonts w:ascii="Helvetica" w:hAnsi="Helvetica" w:cs="Helvetica"/>
          <w:color w:val="333F48"/>
          <w:lang w:val="en"/>
        </w:rPr>
      </w:pPr>
      <w:r>
        <w:rPr>
          <w:rFonts w:ascii="Helvetica" w:hAnsi="Helvetica" w:cs="Helvetica"/>
          <w:color w:val="333F48"/>
          <w:lang w:val="en"/>
        </w:rPr>
        <w:t>To enable these changes, close your browser and restart your computer.</w:t>
      </w:r>
      <w:r>
        <w:rPr>
          <w:rFonts w:ascii="Helvetica" w:hAnsi="Helvetica" w:cs="Helvetica"/>
          <w:color w:val="333F48"/>
          <w:lang w:val="en"/>
        </w:rPr>
        <w:br/>
      </w:r>
      <w:r>
        <w:rPr>
          <w:rFonts w:ascii="Helvetica" w:hAnsi="Helvetica" w:cs="Helvetica"/>
          <w:color w:val="333F48"/>
          <w:lang w:val="en"/>
        </w:rPr>
        <w:br/>
        <w:t xml:space="preserve">Note: For Google Chrome version 17 or earlier, use the "spanner" icon in place of the "menu" icon and the "Under the hood" tab in place of the "Settings" menu for the troubleshooting steps above, </w:t>
      </w:r>
      <w:r>
        <w:rPr>
          <w:rFonts w:ascii="Helvetica" w:hAnsi="Helvetica" w:cs="Helvetica"/>
          <w:color w:val="333F48"/>
          <w:lang w:val="en"/>
        </w:rPr>
        <w:br/>
      </w:r>
      <w:r>
        <w:rPr>
          <w:rFonts w:ascii="Helvetica" w:hAnsi="Helvetica" w:cs="Helvetica"/>
          <w:color w:val="333F48"/>
          <w:lang w:val="en"/>
        </w:rPr>
        <w:br/>
        <w:t>e.g. Step 1: Check the security settings</w:t>
      </w:r>
    </w:p>
    <w:p w:rsidR="006D3EDA" w:rsidRDefault="006D3EDA" w:rsidP="006D3EDA">
      <w:pPr>
        <w:pStyle w:val="item"/>
        <w:numPr>
          <w:ilvl w:val="1"/>
          <w:numId w:val="4"/>
        </w:numPr>
        <w:shd w:val="clear" w:color="auto" w:fill="FFFFFF"/>
        <w:rPr>
          <w:rFonts w:ascii="Helvetica" w:hAnsi="Helvetica" w:cs="Helvetica"/>
          <w:color w:val="333F48"/>
          <w:lang w:val="en"/>
        </w:rPr>
      </w:pPr>
      <w:r>
        <w:rPr>
          <w:rFonts w:ascii="Helvetica" w:hAnsi="Helvetica" w:cs="Helvetica"/>
          <w:color w:val="333F48"/>
          <w:lang w:val="en"/>
        </w:rPr>
        <w:t>Select the "spanner" icon in the browser toolbar and select "Options" from the menu.</w:t>
      </w:r>
    </w:p>
    <w:p w:rsidR="006D3EDA" w:rsidRDefault="006D3EDA" w:rsidP="006D3EDA">
      <w:pPr>
        <w:pStyle w:val="item"/>
        <w:numPr>
          <w:ilvl w:val="1"/>
          <w:numId w:val="4"/>
        </w:numPr>
        <w:shd w:val="clear" w:color="auto" w:fill="FFFFFF"/>
        <w:rPr>
          <w:rFonts w:ascii="Helvetica" w:hAnsi="Helvetica" w:cs="Helvetica"/>
          <w:color w:val="333F48"/>
          <w:lang w:val="en"/>
        </w:rPr>
      </w:pPr>
      <w:r>
        <w:rPr>
          <w:rFonts w:ascii="Helvetica" w:hAnsi="Helvetica" w:cs="Helvetica"/>
          <w:color w:val="333F48"/>
          <w:lang w:val="en"/>
        </w:rPr>
        <w:t>Go to the "Security" section of the "Under the hood" tab and "Check for server certificate revocation" is ticked.</w:t>
      </w:r>
    </w:p>
    <w:p w:rsidR="006D3EDA" w:rsidRDefault="006D3EDA" w:rsidP="006D3EDA">
      <w:pPr>
        <w:pStyle w:val="item"/>
        <w:shd w:val="clear" w:color="auto" w:fill="FFFFFF"/>
        <w:ind w:left="1440"/>
        <w:rPr>
          <w:rFonts w:ascii="Helvetica" w:hAnsi="Helvetica" w:cs="Helvetica"/>
          <w:color w:val="333F48"/>
          <w:lang w:val="en"/>
        </w:rPr>
      </w:pPr>
    </w:p>
    <w:p w:rsidR="00072C31" w:rsidRDefault="00072C31" w:rsidP="006D3EDA">
      <w:pPr>
        <w:pStyle w:val="item"/>
        <w:shd w:val="clear" w:color="auto" w:fill="FFFFFF"/>
        <w:ind w:left="1440"/>
        <w:rPr>
          <w:rFonts w:ascii="Helvetica" w:hAnsi="Helvetica" w:cs="Helvetica"/>
          <w:color w:val="333F48"/>
          <w:lang w:val="en"/>
        </w:rPr>
      </w:pPr>
    </w:p>
    <w:p w:rsidR="00072C31" w:rsidRDefault="00072C31" w:rsidP="006D3EDA">
      <w:pPr>
        <w:pStyle w:val="item"/>
        <w:shd w:val="clear" w:color="auto" w:fill="FFFFFF"/>
        <w:ind w:left="1440"/>
        <w:rPr>
          <w:rFonts w:ascii="Helvetica" w:hAnsi="Helvetica" w:cs="Helvetica"/>
          <w:color w:val="333F48"/>
          <w:lang w:val="en"/>
        </w:rPr>
      </w:pPr>
    </w:p>
    <w:p w:rsidR="00072C31" w:rsidRDefault="00072C31" w:rsidP="006D3EDA">
      <w:pPr>
        <w:pStyle w:val="item"/>
        <w:shd w:val="clear" w:color="auto" w:fill="FFFFFF"/>
        <w:ind w:left="1440"/>
        <w:rPr>
          <w:rFonts w:ascii="Helvetica" w:hAnsi="Helvetica" w:cs="Helvetica"/>
          <w:color w:val="333F48"/>
          <w:lang w:val="en"/>
        </w:rPr>
      </w:pPr>
    </w:p>
    <w:p w:rsidR="00072C31" w:rsidRDefault="00072C31" w:rsidP="006D3EDA">
      <w:pPr>
        <w:pStyle w:val="item"/>
        <w:shd w:val="clear" w:color="auto" w:fill="FFFFFF"/>
        <w:ind w:left="1440"/>
        <w:rPr>
          <w:rFonts w:ascii="Helvetica" w:hAnsi="Helvetica" w:cs="Helvetica"/>
          <w:color w:val="333F48"/>
          <w:lang w:val="en"/>
        </w:rPr>
      </w:pPr>
    </w:p>
    <w:p w:rsidR="00072C31" w:rsidRDefault="00072C31" w:rsidP="006D3EDA">
      <w:pPr>
        <w:pStyle w:val="item"/>
        <w:shd w:val="clear" w:color="auto" w:fill="FFFFFF"/>
        <w:ind w:left="1440"/>
        <w:rPr>
          <w:rFonts w:ascii="Helvetica" w:hAnsi="Helvetica" w:cs="Helvetica"/>
          <w:color w:val="333F48"/>
          <w:lang w:val="en"/>
        </w:rPr>
      </w:pPr>
    </w:p>
    <w:p w:rsidR="00072C31" w:rsidRDefault="00072C31" w:rsidP="006D3EDA">
      <w:pPr>
        <w:pStyle w:val="item"/>
        <w:shd w:val="clear" w:color="auto" w:fill="FFFFFF"/>
        <w:ind w:left="1440"/>
        <w:rPr>
          <w:rFonts w:ascii="Helvetica" w:hAnsi="Helvetica" w:cs="Helvetica"/>
          <w:color w:val="333F48"/>
          <w:lang w:val="en"/>
        </w:rPr>
      </w:pPr>
    </w:p>
    <w:p w:rsidR="00072C31" w:rsidRDefault="00072C31" w:rsidP="006D3EDA">
      <w:pPr>
        <w:pStyle w:val="item"/>
        <w:shd w:val="clear" w:color="auto" w:fill="FFFFFF"/>
        <w:ind w:left="1440"/>
        <w:rPr>
          <w:rFonts w:ascii="Helvetica" w:hAnsi="Helvetica" w:cs="Helvetica"/>
          <w:color w:val="333F48"/>
          <w:lang w:val="en"/>
        </w:rPr>
      </w:pPr>
    </w:p>
    <w:p w:rsidR="00072C31" w:rsidRDefault="00072C31" w:rsidP="006D3EDA">
      <w:pPr>
        <w:pStyle w:val="item"/>
        <w:shd w:val="clear" w:color="auto" w:fill="FFFFFF"/>
        <w:ind w:left="1440"/>
        <w:rPr>
          <w:rFonts w:ascii="Helvetica" w:hAnsi="Helvetica" w:cs="Helvetica"/>
          <w:color w:val="333F48"/>
          <w:lang w:val="en"/>
        </w:rPr>
      </w:pPr>
    </w:p>
    <w:p w:rsidR="00072C31" w:rsidRDefault="00072C31" w:rsidP="006D3EDA">
      <w:pPr>
        <w:pStyle w:val="item"/>
        <w:shd w:val="clear" w:color="auto" w:fill="FFFFFF"/>
        <w:ind w:left="1440"/>
        <w:rPr>
          <w:rFonts w:ascii="Helvetica" w:hAnsi="Helvetica" w:cs="Helvetica"/>
          <w:color w:val="333F48"/>
          <w:lang w:val="en"/>
        </w:rPr>
      </w:pPr>
    </w:p>
    <w:p w:rsidR="00072C31" w:rsidRDefault="00072C31" w:rsidP="006D3EDA">
      <w:pPr>
        <w:pStyle w:val="item"/>
        <w:shd w:val="clear" w:color="auto" w:fill="FFFFFF"/>
        <w:ind w:left="1440"/>
        <w:rPr>
          <w:rFonts w:ascii="Helvetica" w:hAnsi="Helvetica" w:cs="Helvetica"/>
          <w:color w:val="333F48"/>
          <w:lang w:val="en"/>
        </w:rPr>
      </w:pPr>
    </w:p>
    <w:p w:rsidR="00072C31" w:rsidRDefault="00072C31" w:rsidP="006D3EDA">
      <w:pPr>
        <w:pStyle w:val="item"/>
        <w:shd w:val="clear" w:color="auto" w:fill="FFFFFF"/>
        <w:ind w:left="1440"/>
        <w:rPr>
          <w:rFonts w:ascii="Helvetica" w:hAnsi="Helvetica" w:cs="Helvetica"/>
          <w:color w:val="333F48"/>
          <w:lang w:val="en"/>
        </w:rPr>
      </w:pPr>
    </w:p>
    <w:p w:rsidR="00072C31" w:rsidRDefault="00072C31" w:rsidP="006D3EDA">
      <w:pPr>
        <w:pStyle w:val="item"/>
        <w:shd w:val="clear" w:color="auto" w:fill="FFFFFF"/>
        <w:ind w:left="1440"/>
        <w:rPr>
          <w:rFonts w:ascii="Helvetica" w:hAnsi="Helvetica" w:cs="Helvetica"/>
          <w:color w:val="333F48"/>
          <w:lang w:val="en"/>
        </w:rPr>
      </w:pPr>
    </w:p>
    <w:p w:rsidR="00072C31" w:rsidRDefault="00072C31" w:rsidP="006D3EDA">
      <w:pPr>
        <w:pStyle w:val="item"/>
        <w:shd w:val="clear" w:color="auto" w:fill="FFFFFF"/>
        <w:ind w:left="1440"/>
        <w:rPr>
          <w:rFonts w:ascii="Helvetica" w:hAnsi="Helvetica" w:cs="Helvetica"/>
          <w:color w:val="333F48"/>
          <w:lang w:val="en"/>
        </w:rPr>
      </w:pPr>
    </w:p>
    <w:p w:rsidR="006D3EDA" w:rsidRPr="006D3EDA" w:rsidRDefault="006D3EDA" w:rsidP="006D3EDA">
      <w:pPr>
        <w:spacing w:before="100" w:beforeAutospacing="1" w:after="525" w:line="375" w:lineRule="atLeast"/>
        <w:outlineLvl w:val="1"/>
        <w:rPr>
          <w:rFonts w:ascii="HelveticaBold" w:eastAsia="Times New Roman" w:hAnsi="HelveticaBold" w:cs="Helvetica"/>
          <w:b/>
          <w:bCs/>
          <w:color w:val="333F48"/>
          <w:sz w:val="30"/>
          <w:szCs w:val="30"/>
          <w:lang w:val="en"/>
        </w:rPr>
      </w:pPr>
      <w:r w:rsidRPr="006D3EDA">
        <w:rPr>
          <w:rFonts w:ascii="HelveticaBold" w:eastAsia="Times New Roman" w:hAnsi="HelveticaBold" w:cs="Helvetica"/>
          <w:b/>
          <w:bCs/>
          <w:color w:val="333F48"/>
          <w:sz w:val="30"/>
          <w:szCs w:val="30"/>
          <w:lang w:val="en"/>
        </w:rPr>
        <w:t>Desktop &amp; Laptop Computers</w:t>
      </w:r>
    </w:p>
    <w:p w:rsidR="006D3EDA" w:rsidRPr="006D3EDA" w:rsidRDefault="006D3EDA" w:rsidP="006D3EDA">
      <w:pPr>
        <w:spacing w:before="100" w:beforeAutospacing="1" w:after="375" w:line="375" w:lineRule="atLeast"/>
        <w:rPr>
          <w:rFonts w:ascii="HelveticaMedium" w:eastAsia="Times New Roman" w:hAnsi="HelveticaMedium" w:cs="Helvetica"/>
          <w:color w:val="333F48"/>
          <w:sz w:val="23"/>
          <w:szCs w:val="23"/>
          <w:lang w:val="en"/>
        </w:rPr>
      </w:pPr>
      <w:r w:rsidRPr="006D3EDA">
        <w:rPr>
          <w:rFonts w:ascii="HelveticaMedium" w:eastAsia="Times New Roman" w:hAnsi="HelveticaMedium" w:cs="Helvetica"/>
          <w:color w:val="333F48"/>
          <w:sz w:val="23"/>
          <w:szCs w:val="23"/>
          <w:lang w:val="en"/>
        </w:rPr>
        <w:t>Try to refresh your computer by pressing the CTRL and F5 keys together.</w:t>
      </w:r>
      <w:r w:rsidRPr="006D3EDA">
        <w:rPr>
          <w:rFonts w:ascii="HelveticaMedium" w:eastAsia="Times New Roman" w:hAnsi="HelveticaMedium" w:cs="Helvetica"/>
          <w:color w:val="333F48"/>
          <w:sz w:val="23"/>
          <w:szCs w:val="23"/>
          <w:lang w:val="en"/>
        </w:rPr>
        <w:br/>
      </w:r>
      <w:r w:rsidRPr="006D3EDA">
        <w:rPr>
          <w:rFonts w:ascii="HelveticaMedium" w:eastAsia="Times New Roman" w:hAnsi="HelveticaMedium" w:cs="Helvetica"/>
          <w:color w:val="333F48"/>
          <w:sz w:val="23"/>
          <w:szCs w:val="23"/>
          <w:lang w:val="en"/>
        </w:rPr>
        <w:br/>
        <w:t>If this does not work, you can clear your computer’s cache. Please note that this may remove any stored log in or password details you have stored on websites.</w:t>
      </w:r>
    </w:p>
    <w:p w:rsidR="006D3EDA" w:rsidRPr="006D3EDA" w:rsidRDefault="006D3EDA" w:rsidP="006D3EDA">
      <w:pPr>
        <w:spacing w:before="100" w:beforeAutospacing="1" w:after="525" w:line="420" w:lineRule="atLeast"/>
        <w:outlineLvl w:val="2"/>
        <w:rPr>
          <w:rFonts w:ascii="HelveticaBold" w:eastAsia="Times New Roman" w:hAnsi="HelveticaBold" w:cs="Helvetica"/>
          <w:b/>
          <w:bCs/>
          <w:color w:val="333F48"/>
          <w:sz w:val="27"/>
          <w:szCs w:val="27"/>
          <w:lang w:val="en"/>
        </w:rPr>
      </w:pPr>
      <w:r w:rsidRPr="006D3EDA">
        <w:rPr>
          <w:rFonts w:ascii="HelveticaBold" w:eastAsia="Times New Roman" w:hAnsi="HelveticaBold" w:cs="Helvetica"/>
          <w:b/>
          <w:bCs/>
          <w:color w:val="333F48"/>
          <w:sz w:val="27"/>
          <w:szCs w:val="27"/>
          <w:lang w:val="en"/>
        </w:rPr>
        <w:t>How to clear your cache:</w:t>
      </w:r>
    </w:p>
    <w:p w:rsidR="006D3EDA" w:rsidRPr="006D3EDA" w:rsidRDefault="006D3EDA" w:rsidP="006D3EDA">
      <w:pPr>
        <w:spacing w:before="100" w:beforeAutospacing="1" w:after="375" w:line="375" w:lineRule="atLeast"/>
        <w:rPr>
          <w:rFonts w:ascii="HelveticaMedium" w:eastAsia="Times New Roman" w:hAnsi="HelveticaMedium" w:cs="Helvetica"/>
          <w:color w:val="333F48"/>
          <w:sz w:val="23"/>
          <w:szCs w:val="23"/>
          <w:lang w:val="en"/>
        </w:rPr>
      </w:pPr>
      <w:r w:rsidRPr="006D3EDA">
        <w:rPr>
          <w:rFonts w:ascii="HelveticaBold" w:eastAsia="Times New Roman" w:hAnsi="HelveticaBold" w:cs="Helvetica"/>
          <w:b/>
          <w:bCs/>
          <w:color w:val="333F48"/>
          <w:sz w:val="23"/>
          <w:szCs w:val="23"/>
          <w:lang w:val="en"/>
        </w:rPr>
        <w:t>Google Chrome</w:t>
      </w:r>
    </w:p>
    <w:p w:rsidR="006D3EDA" w:rsidRPr="006D3EDA" w:rsidRDefault="006D3EDA" w:rsidP="006D3EDA">
      <w:pPr>
        <w:spacing w:after="240" w:line="240" w:lineRule="auto"/>
        <w:rPr>
          <w:rFonts w:ascii="Helvetica" w:eastAsia="Times New Roman" w:hAnsi="Helvetica" w:cs="Helvetica"/>
          <w:color w:val="333F48"/>
          <w:sz w:val="24"/>
          <w:szCs w:val="24"/>
          <w:lang w:val="en"/>
        </w:rPr>
      </w:pPr>
      <w:r w:rsidRPr="006D3EDA">
        <w:rPr>
          <w:rFonts w:ascii="HelveticaMedium" w:eastAsia="Times New Roman" w:hAnsi="HelveticaMedium" w:cs="Helvetica"/>
          <w:color w:val="333F48"/>
          <w:sz w:val="23"/>
          <w:szCs w:val="23"/>
          <w:lang w:val="en"/>
        </w:rPr>
        <w:t>1. Select the 3 dots in the top right hand corner of the screen</w:t>
      </w:r>
      <w:r w:rsidRPr="006D3EDA">
        <w:rPr>
          <w:rFonts w:ascii="HelveticaMedium" w:eastAsia="Times New Roman" w:hAnsi="HelveticaMedium" w:cs="Helvetica"/>
          <w:color w:val="333F48"/>
          <w:sz w:val="23"/>
          <w:szCs w:val="23"/>
          <w:lang w:val="en"/>
        </w:rPr>
        <w:br/>
        <w:t>2. Select “settings” (towards the bottom of the menu)</w:t>
      </w:r>
      <w:r w:rsidRPr="006D3EDA">
        <w:rPr>
          <w:rFonts w:ascii="HelveticaMedium" w:eastAsia="Times New Roman" w:hAnsi="HelveticaMedium" w:cs="Helvetica"/>
          <w:color w:val="333F48"/>
          <w:sz w:val="23"/>
          <w:szCs w:val="23"/>
          <w:lang w:val="en"/>
        </w:rPr>
        <w:br/>
        <w:t>3. Scroll down to and select “Advanced”</w:t>
      </w:r>
      <w:r w:rsidRPr="006D3EDA">
        <w:rPr>
          <w:rFonts w:ascii="HelveticaMedium" w:eastAsia="Times New Roman" w:hAnsi="HelveticaMedium" w:cs="Helvetica"/>
          <w:color w:val="333F48"/>
          <w:sz w:val="23"/>
          <w:szCs w:val="23"/>
          <w:lang w:val="en"/>
        </w:rPr>
        <w:br/>
        <w:t>4. Scroll down to ”Clear browsing data”</w:t>
      </w:r>
      <w:r w:rsidRPr="006D3EDA">
        <w:rPr>
          <w:rFonts w:ascii="HelveticaMedium" w:eastAsia="Times New Roman" w:hAnsi="HelveticaMedium" w:cs="Helvetica"/>
          <w:color w:val="333F48"/>
          <w:sz w:val="23"/>
          <w:szCs w:val="23"/>
          <w:lang w:val="en"/>
        </w:rPr>
        <w:br/>
        <w:t>5. Select “Clear Browsing Data” again (highlighted in blue toward at the bottom right hand corner of the menu screen)</w:t>
      </w:r>
    </w:p>
    <w:p w:rsidR="006D3EDA" w:rsidRPr="006D3EDA" w:rsidRDefault="006D3EDA" w:rsidP="006D3EDA">
      <w:pPr>
        <w:spacing w:before="100" w:beforeAutospacing="1" w:after="375" w:line="375" w:lineRule="atLeast"/>
        <w:rPr>
          <w:rFonts w:ascii="HelveticaMedium" w:eastAsia="Times New Roman" w:hAnsi="HelveticaMedium" w:cs="Helvetica"/>
          <w:color w:val="333F48"/>
          <w:sz w:val="23"/>
          <w:szCs w:val="23"/>
          <w:lang w:val="en"/>
        </w:rPr>
      </w:pPr>
      <w:r w:rsidRPr="006D3EDA">
        <w:rPr>
          <w:rFonts w:ascii="HelveticaBold" w:eastAsia="Times New Roman" w:hAnsi="HelveticaBold" w:cs="Helvetica"/>
          <w:b/>
          <w:bCs/>
          <w:color w:val="333F48"/>
          <w:sz w:val="23"/>
          <w:szCs w:val="23"/>
          <w:lang w:val="en"/>
        </w:rPr>
        <w:t>Internet Explorer</w:t>
      </w:r>
    </w:p>
    <w:p w:rsidR="006D3EDA" w:rsidRPr="006D3EDA" w:rsidRDefault="006D3EDA" w:rsidP="006D3EDA">
      <w:pPr>
        <w:spacing w:after="240" w:line="240" w:lineRule="auto"/>
        <w:rPr>
          <w:rFonts w:ascii="Helvetica" w:eastAsia="Times New Roman" w:hAnsi="Helvetica" w:cs="Helvetica"/>
          <w:color w:val="333F48"/>
          <w:sz w:val="24"/>
          <w:szCs w:val="24"/>
          <w:lang w:val="en"/>
        </w:rPr>
      </w:pPr>
      <w:r w:rsidRPr="006D3EDA">
        <w:rPr>
          <w:rFonts w:ascii="HelveticaMedium" w:eastAsia="Times New Roman" w:hAnsi="HelveticaMedium" w:cs="Helvetica"/>
          <w:color w:val="333F48"/>
          <w:sz w:val="23"/>
          <w:szCs w:val="23"/>
          <w:lang w:val="en"/>
        </w:rPr>
        <w:t xml:space="preserve">1. Select “Tools” from the menu </w:t>
      </w:r>
      <w:r w:rsidRPr="006D3EDA">
        <w:rPr>
          <w:rFonts w:ascii="HelveticaMedium" w:eastAsia="Times New Roman" w:hAnsi="HelveticaMedium" w:cs="Helvetica"/>
          <w:color w:val="333F48"/>
          <w:sz w:val="23"/>
          <w:szCs w:val="23"/>
          <w:lang w:val="en"/>
        </w:rPr>
        <w:br/>
        <w:t xml:space="preserve">2. Select “Internet Options” </w:t>
      </w:r>
      <w:r w:rsidRPr="006D3EDA">
        <w:rPr>
          <w:rFonts w:ascii="HelveticaMedium" w:eastAsia="Times New Roman" w:hAnsi="HelveticaMedium" w:cs="Helvetica"/>
          <w:color w:val="333F48"/>
          <w:sz w:val="23"/>
          <w:szCs w:val="23"/>
          <w:lang w:val="en"/>
        </w:rPr>
        <w:br/>
        <w:t>3. Under “Browsing History” select “Delete”</w:t>
      </w:r>
      <w:r w:rsidRPr="006D3EDA">
        <w:rPr>
          <w:rFonts w:ascii="HelveticaMedium" w:eastAsia="Times New Roman" w:hAnsi="HelveticaMedium" w:cs="Helvetica"/>
          <w:color w:val="333F48"/>
          <w:sz w:val="23"/>
          <w:szCs w:val="23"/>
          <w:lang w:val="en"/>
        </w:rPr>
        <w:br/>
        <w:t xml:space="preserve">4. Select the boxes with a tick </w:t>
      </w:r>
      <w:r w:rsidRPr="006D3EDA">
        <w:rPr>
          <w:rFonts w:ascii="HelveticaMedium" w:eastAsia="Times New Roman" w:hAnsi="HelveticaMedium" w:cs="Helvetica"/>
          <w:color w:val="333F48"/>
          <w:sz w:val="23"/>
          <w:szCs w:val="23"/>
          <w:lang w:val="en"/>
        </w:rPr>
        <w:br/>
        <w:t>a. “Temporary Internet files and website files”</w:t>
      </w:r>
      <w:r w:rsidRPr="006D3EDA">
        <w:rPr>
          <w:rFonts w:ascii="HelveticaMedium" w:eastAsia="Times New Roman" w:hAnsi="HelveticaMedium" w:cs="Helvetica"/>
          <w:color w:val="333F48"/>
          <w:sz w:val="23"/>
          <w:szCs w:val="23"/>
          <w:lang w:val="en"/>
        </w:rPr>
        <w:br/>
        <w:t>b. “Cookies and website data”</w:t>
      </w:r>
      <w:r w:rsidRPr="006D3EDA">
        <w:rPr>
          <w:rFonts w:ascii="HelveticaMedium" w:eastAsia="Times New Roman" w:hAnsi="HelveticaMedium" w:cs="Helvetica"/>
          <w:color w:val="333F48"/>
          <w:sz w:val="23"/>
          <w:szCs w:val="23"/>
          <w:lang w:val="en"/>
        </w:rPr>
        <w:br/>
        <w:t>c. “History”</w:t>
      </w:r>
      <w:r w:rsidRPr="006D3EDA">
        <w:rPr>
          <w:rFonts w:ascii="HelveticaMedium" w:eastAsia="Times New Roman" w:hAnsi="HelveticaMedium" w:cs="Helvetica"/>
          <w:color w:val="333F48"/>
          <w:sz w:val="23"/>
          <w:szCs w:val="23"/>
          <w:lang w:val="en"/>
        </w:rPr>
        <w:br/>
        <w:t>5. Select “Delete” at the bottom of the page.</w:t>
      </w:r>
    </w:p>
    <w:p w:rsidR="006D3EDA" w:rsidRPr="006D3EDA" w:rsidRDefault="006D3EDA" w:rsidP="006D3EDA">
      <w:pPr>
        <w:spacing w:before="100" w:beforeAutospacing="1" w:after="525" w:line="375" w:lineRule="atLeast"/>
        <w:outlineLvl w:val="1"/>
        <w:rPr>
          <w:rFonts w:ascii="HelveticaBold" w:eastAsia="Times New Roman" w:hAnsi="HelveticaBold" w:cs="Helvetica"/>
          <w:b/>
          <w:bCs/>
          <w:color w:val="333F48"/>
          <w:sz w:val="30"/>
          <w:szCs w:val="30"/>
          <w:lang w:val="en"/>
        </w:rPr>
      </w:pPr>
      <w:r w:rsidRPr="006D3EDA">
        <w:rPr>
          <w:rFonts w:ascii="HelveticaBold" w:eastAsia="Times New Roman" w:hAnsi="HelveticaBold" w:cs="Helvetica"/>
          <w:b/>
          <w:bCs/>
          <w:color w:val="333F48"/>
          <w:sz w:val="30"/>
          <w:szCs w:val="30"/>
          <w:lang w:val="en"/>
        </w:rPr>
        <w:t>iPads</w:t>
      </w:r>
    </w:p>
    <w:p w:rsidR="006D3EDA" w:rsidRPr="006D3EDA" w:rsidRDefault="006D3EDA" w:rsidP="006D3EDA">
      <w:pPr>
        <w:spacing w:before="100" w:beforeAutospacing="1" w:after="525" w:line="420" w:lineRule="atLeast"/>
        <w:outlineLvl w:val="2"/>
        <w:rPr>
          <w:rFonts w:ascii="HelveticaBold" w:eastAsia="Times New Roman" w:hAnsi="HelveticaBold" w:cs="Helvetica"/>
          <w:b/>
          <w:bCs/>
          <w:color w:val="333F48"/>
          <w:sz w:val="27"/>
          <w:szCs w:val="27"/>
          <w:lang w:val="en"/>
        </w:rPr>
      </w:pPr>
      <w:r w:rsidRPr="006D3EDA">
        <w:rPr>
          <w:rFonts w:ascii="HelveticaBold" w:eastAsia="Times New Roman" w:hAnsi="HelveticaBold" w:cs="Helvetica"/>
          <w:b/>
          <w:bCs/>
          <w:color w:val="333F48"/>
          <w:sz w:val="27"/>
          <w:szCs w:val="27"/>
          <w:lang w:val="en"/>
        </w:rPr>
        <w:t>How to clear your cache</w:t>
      </w:r>
    </w:p>
    <w:p w:rsidR="006D3EDA" w:rsidRPr="006D3EDA" w:rsidRDefault="006D3EDA" w:rsidP="006D3EDA">
      <w:pPr>
        <w:spacing w:before="100" w:beforeAutospacing="1" w:after="375" w:line="375" w:lineRule="atLeast"/>
        <w:rPr>
          <w:rFonts w:ascii="HelveticaMedium" w:eastAsia="Times New Roman" w:hAnsi="HelveticaMedium" w:cs="Helvetica"/>
          <w:color w:val="333F48"/>
          <w:sz w:val="23"/>
          <w:szCs w:val="23"/>
          <w:lang w:val="en"/>
        </w:rPr>
      </w:pPr>
      <w:r w:rsidRPr="006D3EDA">
        <w:rPr>
          <w:rFonts w:ascii="HelveticaBold" w:eastAsia="Times New Roman" w:hAnsi="HelveticaBold" w:cs="Helvetica"/>
          <w:b/>
          <w:bCs/>
          <w:color w:val="333F48"/>
          <w:sz w:val="23"/>
          <w:szCs w:val="23"/>
          <w:lang w:val="en"/>
        </w:rPr>
        <w:t>SAFARI</w:t>
      </w:r>
    </w:p>
    <w:p w:rsidR="006D3EDA" w:rsidRPr="006D3EDA" w:rsidRDefault="006D3EDA" w:rsidP="006D3EDA">
      <w:pPr>
        <w:spacing w:before="100" w:beforeAutospacing="1" w:after="0" w:line="375" w:lineRule="atLeast"/>
        <w:rPr>
          <w:rFonts w:ascii="HelveticaMedium" w:eastAsia="Times New Roman" w:hAnsi="HelveticaMedium" w:cs="Helvetica"/>
          <w:color w:val="333F48"/>
          <w:sz w:val="23"/>
          <w:szCs w:val="23"/>
          <w:lang w:val="en"/>
        </w:rPr>
      </w:pPr>
      <w:r w:rsidRPr="006D3EDA">
        <w:rPr>
          <w:rFonts w:ascii="HelveticaMedium" w:eastAsia="Times New Roman" w:hAnsi="HelveticaMedium" w:cs="Helvetica"/>
          <w:color w:val="333F48"/>
          <w:sz w:val="23"/>
          <w:szCs w:val="23"/>
          <w:lang w:val="en"/>
        </w:rPr>
        <w:t>1. Go to “Settings” on your iPad</w:t>
      </w:r>
      <w:r w:rsidRPr="006D3EDA">
        <w:rPr>
          <w:rFonts w:ascii="HelveticaMedium" w:eastAsia="Times New Roman" w:hAnsi="HelveticaMedium" w:cs="Helvetica"/>
          <w:color w:val="333F48"/>
          <w:sz w:val="23"/>
          <w:szCs w:val="23"/>
          <w:lang w:val="en"/>
        </w:rPr>
        <w:br/>
        <w:t>2. In the left menu scroll down and select “Safari”</w:t>
      </w:r>
      <w:r w:rsidRPr="006D3EDA">
        <w:rPr>
          <w:rFonts w:ascii="HelveticaMedium" w:eastAsia="Times New Roman" w:hAnsi="HelveticaMedium" w:cs="Helvetica"/>
          <w:color w:val="333F48"/>
          <w:sz w:val="23"/>
          <w:szCs w:val="23"/>
          <w:lang w:val="en"/>
        </w:rPr>
        <w:br/>
        <w:t>3. In the right menu scroll down to “Clear History and Website Data”</w:t>
      </w:r>
      <w:r w:rsidRPr="006D3EDA">
        <w:rPr>
          <w:rFonts w:ascii="HelveticaMedium" w:eastAsia="Times New Roman" w:hAnsi="HelveticaMedium" w:cs="Helvetica"/>
          <w:color w:val="333F48"/>
          <w:sz w:val="23"/>
          <w:szCs w:val="23"/>
          <w:lang w:val="en"/>
        </w:rPr>
        <w:br/>
        <w:t>4. Select “Clear”</w:t>
      </w:r>
    </w:p>
    <w:p w:rsidR="006D3EDA" w:rsidRPr="006D3EDA" w:rsidRDefault="006D3EDA" w:rsidP="006D3EDA">
      <w:pPr>
        <w:spacing w:before="100" w:beforeAutospacing="1" w:after="375" w:line="375" w:lineRule="atLeast"/>
        <w:rPr>
          <w:rFonts w:ascii="HelveticaMedium" w:eastAsia="Times New Roman" w:hAnsi="HelveticaMedium" w:cs="Helvetica"/>
          <w:color w:val="333F48"/>
          <w:sz w:val="23"/>
          <w:szCs w:val="23"/>
          <w:lang w:val="en"/>
        </w:rPr>
      </w:pPr>
      <w:r w:rsidRPr="006D3EDA">
        <w:rPr>
          <w:rFonts w:ascii="HelveticaBold" w:eastAsia="Times New Roman" w:hAnsi="HelveticaBold" w:cs="Helvetica"/>
          <w:b/>
          <w:bCs/>
          <w:color w:val="333F48"/>
          <w:sz w:val="23"/>
          <w:szCs w:val="23"/>
          <w:lang w:val="en"/>
        </w:rPr>
        <w:t>Google Chrome</w:t>
      </w:r>
    </w:p>
    <w:p w:rsidR="006D3EDA" w:rsidRPr="006D3EDA" w:rsidRDefault="006D3EDA" w:rsidP="006D3EDA">
      <w:pPr>
        <w:spacing w:after="240" w:line="240" w:lineRule="auto"/>
        <w:rPr>
          <w:rFonts w:ascii="Helvetica" w:eastAsia="Times New Roman" w:hAnsi="Helvetica" w:cs="Helvetica"/>
          <w:color w:val="333F48"/>
          <w:sz w:val="24"/>
          <w:szCs w:val="24"/>
          <w:lang w:val="en"/>
        </w:rPr>
      </w:pPr>
      <w:r w:rsidRPr="006D3EDA">
        <w:rPr>
          <w:rFonts w:ascii="HelveticaMedium" w:eastAsia="Times New Roman" w:hAnsi="HelveticaMedium" w:cs="Helvetica"/>
          <w:color w:val="333F48"/>
          <w:sz w:val="23"/>
          <w:szCs w:val="23"/>
          <w:lang w:val="en"/>
        </w:rPr>
        <w:t>1. Select the 3 dots in the top right hand corner of the screen</w:t>
      </w:r>
      <w:r w:rsidRPr="006D3EDA">
        <w:rPr>
          <w:rFonts w:ascii="HelveticaMedium" w:eastAsia="Times New Roman" w:hAnsi="HelveticaMedium" w:cs="Helvetica"/>
          <w:color w:val="333F48"/>
          <w:sz w:val="23"/>
          <w:szCs w:val="23"/>
          <w:lang w:val="en"/>
        </w:rPr>
        <w:br/>
        <w:t>2. Select “settings” (towards the bottom of the menu)</w:t>
      </w:r>
      <w:r w:rsidRPr="006D3EDA">
        <w:rPr>
          <w:rFonts w:ascii="HelveticaMedium" w:eastAsia="Times New Roman" w:hAnsi="HelveticaMedium" w:cs="Helvetica"/>
          <w:color w:val="333F48"/>
          <w:sz w:val="23"/>
          <w:szCs w:val="23"/>
          <w:lang w:val="en"/>
        </w:rPr>
        <w:br/>
        <w:t>3. Scroll down to “Privacy”</w:t>
      </w:r>
      <w:r w:rsidRPr="006D3EDA">
        <w:rPr>
          <w:rFonts w:ascii="HelveticaMedium" w:eastAsia="Times New Roman" w:hAnsi="HelveticaMedium" w:cs="Helvetica"/>
          <w:color w:val="333F48"/>
          <w:sz w:val="23"/>
          <w:szCs w:val="23"/>
          <w:lang w:val="en"/>
        </w:rPr>
        <w:br/>
        <w:t xml:space="preserve">4. Select “Clear Browsing Data” </w:t>
      </w:r>
      <w:r w:rsidRPr="006D3EDA">
        <w:rPr>
          <w:rFonts w:ascii="HelveticaMedium" w:eastAsia="Times New Roman" w:hAnsi="HelveticaMedium" w:cs="Helvetica"/>
          <w:color w:val="333F48"/>
          <w:sz w:val="23"/>
          <w:szCs w:val="23"/>
          <w:lang w:val="en"/>
        </w:rPr>
        <w:br/>
        <w:t xml:space="preserve">5. Select “Clear Browsing Data” again (highlighted in red toward at the bottom of the menu screen) </w:t>
      </w:r>
    </w:p>
    <w:p w:rsidR="006D3EDA" w:rsidRPr="006D3EDA" w:rsidRDefault="006D3EDA" w:rsidP="006D3EDA">
      <w:pPr>
        <w:spacing w:before="100" w:beforeAutospacing="1" w:after="375" w:line="375" w:lineRule="atLeast"/>
        <w:rPr>
          <w:rFonts w:ascii="HelveticaMedium" w:eastAsia="Times New Roman" w:hAnsi="HelveticaMedium" w:cs="Helvetica"/>
          <w:color w:val="333F48"/>
          <w:sz w:val="23"/>
          <w:szCs w:val="23"/>
          <w:lang w:val="en"/>
        </w:rPr>
      </w:pPr>
      <w:r w:rsidRPr="006D3EDA">
        <w:rPr>
          <w:rFonts w:ascii="HelveticaBold" w:eastAsia="Times New Roman" w:hAnsi="HelveticaBold" w:cs="Helvetica"/>
          <w:b/>
          <w:bCs/>
          <w:color w:val="333F48"/>
          <w:sz w:val="23"/>
          <w:szCs w:val="23"/>
          <w:lang w:val="en"/>
        </w:rPr>
        <w:t>Firefox</w:t>
      </w:r>
    </w:p>
    <w:p w:rsidR="006D3EDA" w:rsidRPr="006D3EDA" w:rsidRDefault="006D3EDA" w:rsidP="006D3EDA">
      <w:pPr>
        <w:spacing w:after="0" w:line="240" w:lineRule="auto"/>
        <w:rPr>
          <w:rFonts w:ascii="Helvetica" w:eastAsia="Times New Roman" w:hAnsi="Helvetica" w:cs="Helvetica"/>
          <w:color w:val="333F48"/>
          <w:sz w:val="24"/>
          <w:szCs w:val="24"/>
          <w:lang w:val="en"/>
        </w:rPr>
      </w:pPr>
      <w:r w:rsidRPr="006D3EDA">
        <w:rPr>
          <w:rFonts w:ascii="HelveticaMedium" w:eastAsia="Times New Roman" w:hAnsi="HelveticaMedium" w:cs="Helvetica"/>
          <w:color w:val="333F48"/>
          <w:sz w:val="23"/>
          <w:szCs w:val="23"/>
          <w:lang w:val="en"/>
        </w:rPr>
        <w:t>1. Select the 3 lines in the top right hand corner of the screen</w:t>
      </w:r>
      <w:r w:rsidRPr="006D3EDA">
        <w:rPr>
          <w:rFonts w:ascii="HelveticaMedium" w:eastAsia="Times New Roman" w:hAnsi="HelveticaMedium" w:cs="Helvetica"/>
          <w:color w:val="333F48"/>
          <w:sz w:val="23"/>
          <w:szCs w:val="23"/>
          <w:lang w:val="en"/>
        </w:rPr>
        <w:br/>
        <w:t>2. Select “Settings”</w:t>
      </w:r>
      <w:r w:rsidRPr="006D3EDA">
        <w:rPr>
          <w:rFonts w:ascii="HelveticaMedium" w:eastAsia="Times New Roman" w:hAnsi="HelveticaMedium" w:cs="Helvetica"/>
          <w:color w:val="333F48"/>
          <w:sz w:val="23"/>
          <w:szCs w:val="23"/>
          <w:lang w:val="en"/>
        </w:rPr>
        <w:br/>
        <w:t>3. Scroll down to “Clear Private Data”</w:t>
      </w:r>
      <w:r w:rsidRPr="006D3EDA">
        <w:rPr>
          <w:rFonts w:ascii="HelveticaMedium" w:eastAsia="Times New Roman" w:hAnsi="HelveticaMedium" w:cs="Helvetica"/>
          <w:color w:val="333F48"/>
          <w:sz w:val="23"/>
          <w:szCs w:val="23"/>
          <w:lang w:val="en"/>
        </w:rPr>
        <w:br/>
        <w:t>4. Select “Clear Private Data”</w:t>
      </w:r>
    </w:p>
    <w:p w:rsidR="006D3EDA" w:rsidRPr="006D3EDA" w:rsidRDefault="006D3EDA" w:rsidP="006D3EDA">
      <w:pPr>
        <w:spacing w:after="0" w:line="240" w:lineRule="auto"/>
        <w:rPr>
          <w:rFonts w:ascii="Helvetica" w:eastAsia="Times New Roman" w:hAnsi="Helvetica" w:cs="Helvetica"/>
          <w:color w:val="FFFFFF"/>
          <w:sz w:val="24"/>
          <w:szCs w:val="24"/>
          <w:lang w:val="en"/>
        </w:rPr>
      </w:pPr>
      <w:r w:rsidRPr="006D3EDA">
        <w:rPr>
          <w:rFonts w:ascii="Helvetica" w:eastAsia="Times New Roman" w:hAnsi="Helvetica" w:cs="Helvetica"/>
          <w:noProof/>
          <w:color w:val="005EB8"/>
          <w:sz w:val="24"/>
          <w:szCs w:val="24"/>
          <w:lang w:val="en"/>
        </w:rPr>
        <mc:AlternateContent>
          <mc:Choice Requires="wps">
            <w:drawing>
              <wp:inline distT="0" distB="0" distL="0" distR="0" wp14:anchorId="4C649598" wp14:editId="5F6712CE">
                <wp:extent cx="1752600" cy="428625"/>
                <wp:effectExtent l="0" t="0" r="0" b="0"/>
                <wp:docPr id="1" name="AutoShape 1" descr="BankFirst Logo">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752600" cy="428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56CDF4B" id="AutoShape 1" o:spid="_x0000_s1026" alt="BankFirst Logo" href="https://www.bankfirst.com.au/" style="width:138pt;height:3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" o:button="t" filled="f" stroked="f">
                <v:fill o:detectmouseclick="t"/>
                <o:lock v:ext="edit" aspectratio="t"/>
                <w10:anchorlock/>
              </v:rect>
            </w:pict>
          </mc:Fallback>
        </mc:AlternateContent>
      </w:r>
    </w:p>
    <w:p w:rsidR="006D3EDA" w:rsidRDefault="006D3EDA" w:rsidP="006D3EDA">
      <w:pPr>
        <w:pStyle w:val="item"/>
        <w:shd w:val="clear" w:color="auto" w:fill="FFFFFF"/>
        <w:ind w:left="1440"/>
        <w:rPr>
          <w:rFonts w:ascii="Helvetica" w:hAnsi="Helvetica" w:cs="Helvetica"/>
          <w:color w:val="333F48"/>
          <w:lang w:val="en"/>
        </w:rPr>
      </w:pPr>
    </w:p>
    <w:p w:rsidR="007E7BED" w:rsidRDefault="007E7BED"/>
    <w:sectPr w:rsidR="007E7BE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HelveticaBold">
    <w:altName w:val="Helvetica"/>
    <w:charset w:val="00"/>
    <w:family w:val="auto"/>
    <w:pitch w:val="default"/>
  </w:font>
  <w:font w:name="HelveticaMedium">
    <w:altName w:val="Arial"/>
    <w:charset w:val="00"/>
    <w:family w:val="auto"/>
    <w:pitch w:val="default"/>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0148BB"/>
    <w:multiLevelType w:val="multilevel"/>
    <w:tmpl w:val="C63807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B241F36"/>
    <w:multiLevelType w:val="multilevel"/>
    <w:tmpl w:val="0572692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6983B41"/>
    <w:multiLevelType w:val="multilevel"/>
    <w:tmpl w:val="D668DD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D3173BA"/>
    <w:multiLevelType w:val="multilevel"/>
    <w:tmpl w:val="DD1C2A6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3EDA"/>
    <w:rsid w:val="00072C31"/>
    <w:rsid w:val="00245D1A"/>
    <w:rsid w:val="0025721D"/>
    <w:rsid w:val="006D3EDA"/>
    <w:rsid w:val="007E7BED"/>
    <w:rsid w:val="0080688C"/>
    <w:rsid w:val="00973C3B"/>
    <w:rsid w:val="009C24C4"/>
    <w:rsid w:val="00A126CF"/>
    <w:rsid w:val="00B310DD"/>
    <w:rsid w:val="00F415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B1B629"/>
  <w15:chartTrackingRefBased/>
  <w15:docId w15:val="{4A497920-1551-4A4B-978B-EFF154C84C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6D3EDA"/>
    <w:rPr>
      <w:rFonts w:ascii="HelveticaBold" w:hAnsi="HelveticaBold" w:hint="default"/>
      <w:b/>
      <w:bCs/>
    </w:rPr>
  </w:style>
  <w:style w:type="paragraph" w:styleId="NormalWeb">
    <w:name w:val="Normal (Web)"/>
    <w:basedOn w:val="Normal"/>
    <w:uiPriority w:val="99"/>
    <w:semiHidden/>
    <w:unhideWhenUsed/>
    <w:rsid w:val="006D3EDA"/>
    <w:pPr>
      <w:spacing w:before="100" w:beforeAutospacing="1" w:after="375" w:line="375" w:lineRule="atLeast"/>
    </w:pPr>
    <w:rPr>
      <w:rFonts w:ascii="HelveticaMedium" w:eastAsia="Times New Roman" w:hAnsi="HelveticaMedium" w:cs="Times New Roman"/>
      <w:sz w:val="23"/>
      <w:szCs w:val="23"/>
    </w:rPr>
  </w:style>
  <w:style w:type="paragraph" w:customStyle="1" w:styleId="item">
    <w:name w:val="item"/>
    <w:basedOn w:val="Normal"/>
    <w:rsid w:val="006D3EDA"/>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6D3EDA"/>
    <w:rPr>
      <w:strike w:val="0"/>
      <w:dstrike w:val="0"/>
      <w:color w:val="005EB8"/>
      <w:u w:val="none"/>
      <w:effect w:val="none"/>
    </w:rPr>
  </w:style>
  <w:style w:type="paragraph" w:styleId="BalloonText">
    <w:name w:val="Balloon Text"/>
    <w:basedOn w:val="Normal"/>
    <w:link w:val="BalloonTextChar"/>
    <w:uiPriority w:val="99"/>
    <w:semiHidden/>
    <w:unhideWhenUsed/>
    <w:rsid w:val="0080688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0688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1909840">
      <w:bodyDiv w:val="1"/>
      <w:marLeft w:val="0"/>
      <w:marRight w:val="0"/>
      <w:marTop w:val="0"/>
      <w:marBottom w:val="0"/>
      <w:divBdr>
        <w:top w:val="none" w:sz="0" w:space="0" w:color="auto"/>
        <w:left w:val="none" w:sz="0" w:space="0" w:color="auto"/>
        <w:bottom w:val="none" w:sz="0" w:space="0" w:color="auto"/>
        <w:right w:val="none" w:sz="0" w:space="0" w:color="auto"/>
      </w:divBdr>
      <w:divsChild>
        <w:div w:id="693577945">
          <w:marLeft w:val="0"/>
          <w:marRight w:val="0"/>
          <w:marTop w:val="0"/>
          <w:marBottom w:val="0"/>
          <w:divBdr>
            <w:top w:val="none" w:sz="0" w:space="0" w:color="auto"/>
            <w:left w:val="none" w:sz="0" w:space="0" w:color="auto"/>
            <w:bottom w:val="none" w:sz="0" w:space="0" w:color="auto"/>
            <w:right w:val="none" w:sz="0" w:space="0" w:color="auto"/>
          </w:divBdr>
          <w:divsChild>
            <w:div w:id="1867405206">
              <w:marLeft w:val="0"/>
              <w:marRight w:val="0"/>
              <w:marTop w:val="0"/>
              <w:marBottom w:val="0"/>
              <w:divBdr>
                <w:top w:val="none" w:sz="0" w:space="0" w:color="auto"/>
                <w:left w:val="none" w:sz="0" w:space="0" w:color="auto"/>
                <w:bottom w:val="none" w:sz="0" w:space="0" w:color="auto"/>
                <w:right w:val="none" w:sz="0" w:space="0" w:color="auto"/>
              </w:divBdr>
              <w:divsChild>
                <w:div w:id="1023366296">
                  <w:marLeft w:val="0"/>
                  <w:marRight w:val="0"/>
                  <w:marTop w:val="0"/>
                  <w:marBottom w:val="0"/>
                  <w:divBdr>
                    <w:top w:val="none" w:sz="0" w:space="0" w:color="auto"/>
                    <w:left w:val="none" w:sz="0" w:space="0" w:color="auto"/>
                    <w:bottom w:val="none" w:sz="0" w:space="0" w:color="auto"/>
                    <w:right w:val="none" w:sz="0" w:space="0" w:color="auto"/>
                  </w:divBdr>
                  <w:divsChild>
                    <w:div w:id="494347622">
                      <w:marLeft w:val="0"/>
                      <w:marRight w:val="0"/>
                      <w:marTop w:val="450"/>
                      <w:marBottom w:val="300"/>
                      <w:divBdr>
                        <w:top w:val="none" w:sz="0" w:space="0" w:color="auto"/>
                        <w:left w:val="none" w:sz="0" w:space="0" w:color="auto"/>
                        <w:bottom w:val="none" w:sz="0" w:space="0" w:color="auto"/>
                        <w:right w:val="none" w:sz="0" w:space="0" w:color="auto"/>
                      </w:divBdr>
                      <w:divsChild>
                        <w:div w:id="1734305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51519807">
      <w:bodyDiv w:val="1"/>
      <w:marLeft w:val="0"/>
      <w:marRight w:val="0"/>
      <w:marTop w:val="0"/>
      <w:marBottom w:val="0"/>
      <w:divBdr>
        <w:top w:val="none" w:sz="0" w:space="0" w:color="auto"/>
        <w:left w:val="none" w:sz="0" w:space="0" w:color="auto"/>
        <w:bottom w:val="none" w:sz="0" w:space="0" w:color="auto"/>
        <w:right w:val="none" w:sz="0" w:space="0" w:color="auto"/>
      </w:divBdr>
      <w:divsChild>
        <w:div w:id="1177697755">
          <w:marLeft w:val="0"/>
          <w:marRight w:val="0"/>
          <w:marTop w:val="0"/>
          <w:marBottom w:val="0"/>
          <w:divBdr>
            <w:top w:val="none" w:sz="0" w:space="0" w:color="auto"/>
            <w:left w:val="none" w:sz="0" w:space="0" w:color="auto"/>
            <w:bottom w:val="none" w:sz="0" w:space="0" w:color="auto"/>
            <w:right w:val="none" w:sz="0" w:space="0" w:color="auto"/>
          </w:divBdr>
          <w:divsChild>
            <w:div w:id="714617491">
              <w:marLeft w:val="0"/>
              <w:marRight w:val="0"/>
              <w:marTop w:val="0"/>
              <w:marBottom w:val="0"/>
              <w:divBdr>
                <w:top w:val="none" w:sz="0" w:space="0" w:color="auto"/>
                <w:left w:val="none" w:sz="0" w:space="0" w:color="auto"/>
                <w:bottom w:val="none" w:sz="0" w:space="0" w:color="auto"/>
                <w:right w:val="none" w:sz="0" w:space="0" w:color="auto"/>
              </w:divBdr>
              <w:divsChild>
                <w:div w:id="1793939883">
                  <w:marLeft w:val="0"/>
                  <w:marRight w:val="0"/>
                  <w:marTop w:val="0"/>
                  <w:marBottom w:val="0"/>
                  <w:divBdr>
                    <w:top w:val="none" w:sz="0" w:space="0" w:color="auto"/>
                    <w:left w:val="none" w:sz="0" w:space="0" w:color="auto"/>
                    <w:bottom w:val="none" w:sz="0" w:space="0" w:color="auto"/>
                    <w:right w:val="none" w:sz="0" w:space="0" w:color="auto"/>
                  </w:divBdr>
                  <w:divsChild>
                    <w:div w:id="747768515">
                      <w:marLeft w:val="0"/>
                      <w:marRight w:val="0"/>
                      <w:marTop w:val="450"/>
                      <w:marBottom w:val="300"/>
                      <w:divBdr>
                        <w:top w:val="none" w:sz="0" w:space="0" w:color="auto"/>
                        <w:left w:val="none" w:sz="0" w:space="0" w:color="auto"/>
                        <w:bottom w:val="none" w:sz="0" w:space="0" w:color="auto"/>
                        <w:right w:val="none" w:sz="0" w:space="0" w:color="auto"/>
                      </w:divBdr>
                      <w:divsChild>
                        <w:div w:id="1709062217">
                          <w:marLeft w:val="0"/>
                          <w:marRight w:val="0"/>
                          <w:marTop w:val="0"/>
                          <w:marBottom w:val="0"/>
                          <w:divBdr>
                            <w:top w:val="none" w:sz="0" w:space="0" w:color="auto"/>
                            <w:left w:val="none" w:sz="0" w:space="0" w:color="auto"/>
                            <w:bottom w:val="none" w:sz="0" w:space="0" w:color="auto"/>
                            <w:right w:val="none" w:sz="0" w:space="0" w:color="auto"/>
                          </w:divBdr>
                        </w:div>
                        <w:div w:id="1918318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64630145">
      <w:bodyDiv w:val="1"/>
      <w:marLeft w:val="0"/>
      <w:marRight w:val="0"/>
      <w:marTop w:val="0"/>
      <w:marBottom w:val="0"/>
      <w:divBdr>
        <w:top w:val="none" w:sz="0" w:space="0" w:color="auto"/>
        <w:left w:val="none" w:sz="0" w:space="0" w:color="auto"/>
        <w:bottom w:val="none" w:sz="0" w:space="0" w:color="auto"/>
        <w:right w:val="none" w:sz="0" w:space="0" w:color="auto"/>
      </w:divBdr>
      <w:divsChild>
        <w:div w:id="1874688713">
          <w:marLeft w:val="0"/>
          <w:marRight w:val="0"/>
          <w:marTop w:val="0"/>
          <w:marBottom w:val="0"/>
          <w:divBdr>
            <w:top w:val="none" w:sz="0" w:space="0" w:color="auto"/>
            <w:left w:val="none" w:sz="0" w:space="0" w:color="auto"/>
            <w:bottom w:val="none" w:sz="0" w:space="0" w:color="auto"/>
            <w:right w:val="none" w:sz="0" w:space="0" w:color="auto"/>
          </w:divBdr>
          <w:divsChild>
            <w:div w:id="1070812141">
              <w:marLeft w:val="0"/>
              <w:marRight w:val="0"/>
              <w:marTop w:val="0"/>
              <w:marBottom w:val="0"/>
              <w:divBdr>
                <w:top w:val="none" w:sz="0" w:space="0" w:color="auto"/>
                <w:left w:val="none" w:sz="0" w:space="0" w:color="auto"/>
                <w:bottom w:val="none" w:sz="0" w:space="0" w:color="auto"/>
                <w:right w:val="none" w:sz="0" w:space="0" w:color="auto"/>
              </w:divBdr>
              <w:divsChild>
                <w:div w:id="1282880721">
                  <w:marLeft w:val="0"/>
                  <w:marRight w:val="0"/>
                  <w:marTop w:val="0"/>
                  <w:marBottom w:val="0"/>
                  <w:divBdr>
                    <w:top w:val="none" w:sz="0" w:space="0" w:color="auto"/>
                    <w:left w:val="none" w:sz="0" w:space="0" w:color="auto"/>
                    <w:bottom w:val="none" w:sz="0" w:space="0" w:color="auto"/>
                    <w:right w:val="none" w:sz="0" w:space="0" w:color="auto"/>
                  </w:divBdr>
                  <w:divsChild>
                    <w:div w:id="234750958">
                      <w:marLeft w:val="0"/>
                      <w:marRight w:val="0"/>
                      <w:marTop w:val="450"/>
                      <w:marBottom w:val="300"/>
                      <w:divBdr>
                        <w:top w:val="none" w:sz="0" w:space="0" w:color="auto"/>
                        <w:left w:val="none" w:sz="0" w:space="0" w:color="auto"/>
                        <w:bottom w:val="none" w:sz="0" w:space="0" w:color="auto"/>
                        <w:right w:val="none" w:sz="0" w:space="0" w:color="auto"/>
                      </w:divBdr>
                      <w:divsChild>
                        <w:div w:id="1576620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26149569">
      <w:bodyDiv w:val="1"/>
      <w:marLeft w:val="0"/>
      <w:marRight w:val="0"/>
      <w:marTop w:val="0"/>
      <w:marBottom w:val="0"/>
      <w:divBdr>
        <w:top w:val="none" w:sz="0" w:space="0" w:color="auto"/>
        <w:left w:val="none" w:sz="0" w:space="0" w:color="auto"/>
        <w:bottom w:val="none" w:sz="0" w:space="0" w:color="auto"/>
        <w:right w:val="none" w:sz="0" w:space="0" w:color="auto"/>
      </w:divBdr>
      <w:divsChild>
        <w:div w:id="2029333833">
          <w:marLeft w:val="0"/>
          <w:marRight w:val="0"/>
          <w:marTop w:val="0"/>
          <w:marBottom w:val="0"/>
          <w:divBdr>
            <w:top w:val="none" w:sz="0" w:space="0" w:color="auto"/>
            <w:left w:val="none" w:sz="0" w:space="0" w:color="auto"/>
            <w:bottom w:val="none" w:sz="0" w:space="0" w:color="auto"/>
            <w:right w:val="none" w:sz="0" w:space="0" w:color="auto"/>
          </w:divBdr>
          <w:divsChild>
            <w:div w:id="1047296198">
              <w:marLeft w:val="0"/>
              <w:marRight w:val="0"/>
              <w:marTop w:val="0"/>
              <w:marBottom w:val="0"/>
              <w:divBdr>
                <w:top w:val="none" w:sz="0" w:space="0" w:color="auto"/>
                <w:left w:val="none" w:sz="0" w:space="0" w:color="auto"/>
                <w:bottom w:val="none" w:sz="0" w:space="0" w:color="auto"/>
                <w:right w:val="none" w:sz="0" w:space="0" w:color="auto"/>
              </w:divBdr>
              <w:divsChild>
                <w:div w:id="1087576758">
                  <w:marLeft w:val="0"/>
                  <w:marRight w:val="0"/>
                  <w:marTop w:val="0"/>
                  <w:marBottom w:val="0"/>
                  <w:divBdr>
                    <w:top w:val="none" w:sz="0" w:space="0" w:color="auto"/>
                    <w:left w:val="none" w:sz="0" w:space="0" w:color="auto"/>
                    <w:bottom w:val="none" w:sz="0" w:space="0" w:color="auto"/>
                    <w:right w:val="none" w:sz="0" w:space="0" w:color="auto"/>
                  </w:divBdr>
                  <w:divsChild>
                    <w:div w:id="185139522">
                      <w:marLeft w:val="0"/>
                      <w:marRight w:val="0"/>
                      <w:marTop w:val="450"/>
                      <w:marBottom w:val="300"/>
                      <w:divBdr>
                        <w:top w:val="none" w:sz="0" w:space="0" w:color="auto"/>
                        <w:left w:val="none" w:sz="0" w:space="0" w:color="auto"/>
                        <w:bottom w:val="none" w:sz="0" w:space="0" w:color="auto"/>
                        <w:right w:val="none" w:sz="0" w:space="0" w:color="auto"/>
                      </w:divBdr>
                      <w:divsChild>
                        <w:div w:id="1256014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0780379">
      <w:bodyDiv w:val="1"/>
      <w:marLeft w:val="0"/>
      <w:marRight w:val="0"/>
      <w:marTop w:val="0"/>
      <w:marBottom w:val="0"/>
      <w:divBdr>
        <w:top w:val="none" w:sz="0" w:space="0" w:color="auto"/>
        <w:left w:val="none" w:sz="0" w:space="0" w:color="auto"/>
        <w:bottom w:val="none" w:sz="0" w:space="0" w:color="auto"/>
        <w:right w:val="none" w:sz="0" w:space="0" w:color="auto"/>
      </w:divBdr>
      <w:divsChild>
        <w:div w:id="1065880229">
          <w:marLeft w:val="0"/>
          <w:marRight w:val="0"/>
          <w:marTop w:val="0"/>
          <w:marBottom w:val="0"/>
          <w:divBdr>
            <w:top w:val="none" w:sz="0" w:space="0" w:color="auto"/>
            <w:left w:val="none" w:sz="0" w:space="0" w:color="auto"/>
            <w:bottom w:val="none" w:sz="0" w:space="0" w:color="auto"/>
            <w:right w:val="none" w:sz="0" w:space="0" w:color="auto"/>
          </w:divBdr>
          <w:divsChild>
            <w:div w:id="1082067276">
              <w:marLeft w:val="0"/>
              <w:marRight w:val="0"/>
              <w:marTop w:val="0"/>
              <w:marBottom w:val="0"/>
              <w:divBdr>
                <w:top w:val="none" w:sz="0" w:space="0" w:color="auto"/>
                <w:left w:val="none" w:sz="0" w:space="0" w:color="auto"/>
                <w:bottom w:val="none" w:sz="0" w:space="0" w:color="auto"/>
                <w:right w:val="none" w:sz="0" w:space="0" w:color="auto"/>
              </w:divBdr>
              <w:divsChild>
                <w:div w:id="712921732">
                  <w:marLeft w:val="0"/>
                  <w:marRight w:val="0"/>
                  <w:marTop w:val="0"/>
                  <w:marBottom w:val="0"/>
                  <w:divBdr>
                    <w:top w:val="none" w:sz="0" w:space="0" w:color="auto"/>
                    <w:left w:val="none" w:sz="0" w:space="0" w:color="auto"/>
                    <w:bottom w:val="none" w:sz="0" w:space="0" w:color="auto"/>
                    <w:right w:val="none" w:sz="0" w:space="0" w:color="auto"/>
                  </w:divBdr>
                </w:div>
              </w:divsChild>
            </w:div>
            <w:div w:id="1519155463">
              <w:marLeft w:val="0"/>
              <w:marRight w:val="0"/>
              <w:marTop w:val="0"/>
              <w:marBottom w:val="0"/>
              <w:divBdr>
                <w:top w:val="none" w:sz="0" w:space="0" w:color="auto"/>
                <w:left w:val="none" w:sz="0" w:space="0" w:color="auto"/>
                <w:bottom w:val="none" w:sz="0" w:space="0" w:color="auto"/>
                <w:right w:val="none" w:sz="0" w:space="0" w:color="auto"/>
              </w:divBdr>
              <w:divsChild>
                <w:div w:id="1480072440">
                  <w:marLeft w:val="0"/>
                  <w:marRight w:val="0"/>
                  <w:marTop w:val="0"/>
                  <w:marBottom w:val="0"/>
                  <w:divBdr>
                    <w:top w:val="none" w:sz="0" w:space="0" w:color="auto"/>
                    <w:left w:val="none" w:sz="0" w:space="0" w:color="auto"/>
                    <w:bottom w:val="none" w:sz="0" w:space="0" w:color="auto"/>
                    <w:right w:val="none" w:sz="0" w:space="0" w:color="auto"/>
                  </w:divBdr>
                  <w:divsChild>
                    <w:div w:id="668170824">
                      <w:marLeft w:val="0"/>
                      <w:marRight w:val="0"/>
                      <w:marTop w:val="0"/>
                      <w:marBottom w:val="0"/>
                      <w:divBdr>
                        <w:top w:val="none" w:sz="0" w:space="0" w:color="auto"/>
                        <w:left w:val="none" w:sz="0" w:space="0" w:color="auto"/>
                        <w:bottom w:val="none" w:sz="0" w:space="0" w:color="auto"/>
                        <w:right w:val="none" w:sz="0" w:space="0" w:color="auto"/>
                      </w:divBdr>
                      <w:divsChild>
                        <w:div w:id="1010717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javascript:void(0)" TargetMode="External"/><Relationship Id="rId3" Type="http://schemas.openxmlformats.org/officeDocument/2006/relationships/settings" Target="settings.xml"/><Relationship Id="rId7" Type="http://schemas.openxmlformats.org/officeDocument/2006/relationships/hyperlink" Target="javascript:void(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javascript:void(0)" TargetMode="External"/><Relationship Id="rId11" Type="http://schemas.openxmlformats.org/officeDocument/2006/relationships/theme" Target="theme/theme1.xml"/><Relationship Id="rId5" Type="http://schemas.openxmlformats.org/officeDocument/2006/relationships/hyperlink" Target="javascript:void(0)"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bankfirst.com.a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1CCE58C0</Template>
  <TotalTime>61</TotalTime>
  <Pages>7</Pages>
  <Words>1057</Words>
  <Characters>6027</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Tony Bilos</dc:creator>
  <cp:keywords/>
  <dc:description/>
  <cp:lastModifiedBy>Tony Bilos</cp:lastModifiedBy>
  <cp:revision>9</cp:revision>
  <dcterms:created xsi:type="dcterms:W3CDTF">2019-11-01T03:29:00Z</dcterms:created>
  <dcterms:modified xsi:type="dcterms:W3CDTF">2019-11-01T04:30:00Z</dcterms:modified>
</cp:coreProperties>
</file>